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1F60A" w14:textId="77777777" w:rsidR="00B52278" w:rsidRDefault="0076061C">
      <w:pPr>
        <w:pStyle w:val="IJNEAMTitle"/>
        <w:rPr>
          <w:sz w:val="24"/>
          <w:szCs w:val="24"/>
        </w:rPr>
      </w:pPr>
      <w:r>
        <w:t xml:space="preserve">Characterization of SnO₂ nanoparticles via </w:t>
      </w:r>
      <w:r>
        <w:rPr>
          <w:i/>
          <w:iCs/>
        </w:rPr>
        <w:t>Morinda citrifolia</w:t>
      </w:r>
      <w:r>
        <w:t xml:space="preserve"> leaf extract</w:t>
      </w:r>
    </w:p>
    <w:p w14:paraId="03D8A425" w14:textId="645AFA81" w:rsidR="00B52278" w:rsidRDefault="0076061C">
      <w:pPr>
        <w:pStyle w:val="IJNEAMAuthorNames"/>
      </w:pPr>
      <w:r>
        <w:t xml:space="preserve">Irmaizatussyehdany </w:t>
      </w:r>
      <w:proofErr w:type="spellStart"/>
      <w:r>
        <w:t>Buniyamin</w:t>
      </w:r>
      <w:r>
        <w:rPr>
          <w:vertAlign w:val="superscript"/>
        </w:rPr>
        <w:t>a</w:t>
      </w:r>
      <w:proofErr w:type="spellEnd"/>
      <w:r>
        <w:rPr>
          <w:vertAlign w:val="superscript"/>
        </w:rPr>
        <w:t>,</w:t>
      </w:r>
      <w:r>
        <w:t xml:space="preserve">*, </w:t>
      </w:r>
      <w:r w:rsidR="00761708">
        <w:t xml:space="preserve">Mohd Yusri </w:t>
      </w:r>
      <w:proofErr w:type="spellStart"/>
      <w:r w:rsidR="00761708">
        <w:t>Idorus</w:t>
      </w:r>
      <w:r w:rsidR="00761708">
        <w:rPr>
          <w:vertAlign w:val="superscript"/>
        </w:rPr>
        <w:t>b</w:t>
      </w:r>
      <w:proofErr w:type="spellEnd"/>
      <w:r w:rsidR="00761708">
        <w:t xml:space="preserve">,  </w:t>
      </w:r>
      <w:r w:rsidR="000D0F1C">
        <w:t>Muhamad Faizal Abd Halim</w:t>
      </w:r>
      <w:r w:rsidR="000D0F1C">
        <w:rPr>
          <w:vertAlign w:val="superscript"/>
        </w:rPr>
        <w:t>a</w:t>
      </w:r>
      <w:r w:rsidR="000D0F1C">
        <w:t xml:space="preserve">, </w:t>
      </w:r>
      <w:r>
        <w:t>Salifairus Mohammad Jafar</w:t>
      </w:r>
      <w:r>
        <w:rPr>
          <w:vertAlign w:val="superscript"/>
        </w:rPr>
        <w:t>a</w:t>
      </w:r>
      <w:r>
        <w:t xml:space="preserve">, Zahidah </w:t>
      </w:r>
      <w:proofErr w:type="spellStart"/>
      <w:r>
        <w:t>Othman</w:t>
      </w:r>
      <w:r>
        <w:rPr>
          <w:vertAlign w:val="superscript"/>
        </w:rPr>
        <w:t>a,</w:t>
      </w:r>
      <w:r w:rsidR="00761708">
        <w:rPr>
          <w:vertAlign w:val="superscript"/>
        </w:rPr>
        <w:t>c</w:t>
      </w:r>
      <w:proofErr w:type="spellEnd"/>
      <w:r>
        <w:t xml:space="preserve">, Nur Fairuz </w:t>
      </w:r>
      <w:proofErr w:type="spellStart"/>
      <w:r>
        <w:t>Rostan</w:t>
      </w:r>
      <w:r>
        <w:rPr>
          <w:vertAlign w:val="superscript"/>
        </w:rPr>
        <w:t>a,</w:t>
      </w:r>
      <w:r w:rsidR="00761708">
        <w:rPr>
          <w:vertAlign w:val="superscript"/>
        </w:rPr>
        <w:t>c</w:t>
      </w:r>
      <w:proofErr w:type="spellEnd"/>
      <w:r>
        <w:t xml:space="preserve">, Kevin Alvin </w:t>
      </w:r>
      <w:proofErr w:type="spellStart"/>
      <w:r>
        <w:t>Eswar</w:t>
      </w:r>
      <w:r>
        <w:rPr>
          <w:vertAlign w:val="superscript"/>
        </w:rPr>
        <w:t>a,</w:t>
      </w:r>
      <w:r w:rsidR="00761708">
        <w:rPr>
          <w:vertAlign w:val="superscript"/>
        </w:rPr>
        <w:t>d</w:t>
      </w:r>
      <w:proofErr w:type="spellEnd"/>
      <w:r>
        <w:t>,</w:t>
      </w:r>
      <w:r w:rsidR="002E1C39">
        <w:t xml:space="preserve"> </w:t>
      </w:r>
      <w:r>
        <w:t xml:space="preserve">Mohd Khairil </w:t>
      </w:r>
      <w:proofErr w:type="spellStart"/>
      <w:r>
        <w:t>Adzhar</w:t>
      </w:r>
      <w:proofErr w:type="spellEnd"/>
      <w:r>
        <w:t xml:space="preserve"> </w:t>
      </w:r>
      <w:proofErr w:type="spellStart"/>
      <w:r>
        <w:t>Mahmood</w:t>
      </w:r>
      <w:r>
        <w:rPr>
          <w:vertAlign w:val="superscript"/>
        </w:rPr>
        <w:t>e</w:t>
      </w:r>
      <w:proofErr w:type="spellEnd"/>
      <w:r>
        <w:t xml:space="preserve">, </w:t>
      </w:r>
      <w:r w:rsidR="00764448" w:rsidRPr="00764448">
        <w:t xml:space="preserve">Maryam </w:t>
      </w:r>
      <w:proofErr w:type="spellStart"/>
      <w:r w:rsidR="00764448" w:rsidRPr="00764448">
        <w:t>Mohammad</w:t>
      </w:r>
      <w:r w:rsidR="00761708" w:rsidRPr="00761708">
        <w:rPr>
          <w:vertAlign w:val="superscript"/>
        </w:rPr>
        <w:t>a</w:t>
      </w:r>
      <w:r w:rsidR="00761708">
        <w:t>,</w:t>
      </w:r>
      <w:r w:rsidR="00764448" w:rsidRPr="00764448">
        <w:rPr>
          <w:vertAlign w:val="superscript"/>
        </w:rPr>
        <w:t>f</w:t>
      </w:r>
      <w:proofErr w:type="spellEnd"/>
      <w:r w:rsidR="00764448">
        <w:t xml:space="preserve">, </w:t>
      </w:r>
      <w:r>
        <w:t xml:space="preserve">Mohamad Azri </w:t>
      </w:r>
      <w:proofErr w:type="spellStart"/>
      <w:r>
        <w:t>Tukimon</w:t>
      </w:r>
      <w:r w:rsidR="00764448">
        <w:rPr>
          <w:vertAlign w:val="superscript"/>
        </w:rPr>
        <w:t>g</w:t>
      </w:r>
      <w:proofErr w:type="spellEnd"/>
      <w:r>
        <w:t xml:space="preserve">, Hanis Mohd </w:t>
      </w:r>
      <w:proofErr w:type="spellStart"/>
      <w:r>
        <w:t>Yusoff</w:t>
      </w:r>
      <w:r>
        <w:rPr>
          <w:vertAlign w:val="superscript"/>
        </w:rPr>
        <w:t>h</w:t>
      </w:r>
      <w:r w:rsidR="00764448">
        <w:rPr>
          <w:vertAlign w:val="superscript"/>
        </w:rPr>
        <w:t>,i</w:t>
      </w:r>
      <w:proofErr w:type="spellEnd"/>
      <w:r>
        <w:t xml:space="preserve">, </w:t>
      </w:r>
      <w:proofErr w:type="gramStart"/>
      <w:r>
        <w:t>A. F</w:t>
      </w:r>
      <w:proofErr w:type="gramEnd"/>
      <w:r>
        <w:t xml:space="preserve">. M. Motiur </w:t>
      </w:r>
      <w:proofErr w:type="spellStart"/>
      <w:r>
        <w:t>Rahman</w:t>
      </w:r>
      <w:r w:rsidR="00764448">
        <w:rPr>
          <w:vertAlign w:val="superscript"/>
        </w:rPr>
        <w:t>j</w:t>
      </w:r>
      <w:proofErr w:type="spellEnd"/>
      <w:r>
        <w:t xml:space="preserve">, Mohamad Rusop </w:t>
      </w:r>
      <w:proofErr w:type="spellStart"/>
      <w:r>
        <w:t>Mahmood</w:t>
      </w:r>
      <w:r w:rsidR="00764448" w:rsidRPr="00764448">
        <w:rPr>
          <w:vertAlign w:val="superscript"/>
        </w:rPr>
        <w:t>k</w:t>
      </w:r>
      <w:proofErr w:type="spellEnd"/>
      <w:r>
        <w:t xml:space="preserve">, </w:t>
      </w:r>
      <w:r w:rsidR="005E0B4D">
        <w:t xml:space="preserve">Mohd Firdaus </w:t>
      </w:r>
      <w:proofErr w:type="spellStart"/>
      <w:r w:rsidR="005E0B4D">
        <w:t>Malek</w:t>
      </w:r>
      <w:r w:rsidR="005E0B4D">
        <w:rPr>
          <w:vertAlign w:val="superscript"/>
        </w:rPr>
        <w:t>a</w:t>
      </w:r>
      <w:proofErr w:type="gramStart"/>
      <w:r w:rsidR="005E0B4D">
        <w:rPr>
          <w:vertAlign w:val="superscript"/>
        </w:rPr>
        <w:t>,</w:t>
      </w:r>
      <w:r w:rsidR="00761708">
        <w:rPr>
          <w:vertAlign w:val="superscript"/>
        </w:rPr>
        <w:t>c</w:t>
      </w:r>
      <w:proofErr w:type="spellEnd"/>
      <w:proofErr w:type="gramEnd"/>
    </w:p>
    <w:p w14:paraId="570AFD39" w14:textId="6859E3C7" w:rsidR="00761708" w:rsidRDefault="0076061C" w:rsidP="00761708">
      <w:pPr>
        <w:pStyle w:val="IJNEAMAffiliations"/>
        <w:spacing w:after="0"/>
      </w:pPr>
      <w:proofErr w:type="spellStart"/>
      <w:r>
        <w:rPr>
          <w:vertAlign w:val="superscript"/>
        </w:rPr>
        <w:t>a</w:t>
      </w:r>
      <w:r>
        <w:t>NANO</w:t>
      </w:r>
      <w:proofErr w:type="spellEnd"/>
      <w:r>
        <w:t>-SciTech Laboratory, Centre for Functional Materials and Nanotechnology (FMN), Institute of Science, Universiti Teknologi MARA (UiTM), Shah Alam</w:t>
      </w:r>
      <w:r w:rsidR="00A15DD6">
        <w:t xml:space="preserve">, </w:t>
      </w:r>
      <w:r>
        <w:t>Selango</w:t>
      </w:r>
      <w:r w:rsidR="00A15DD6">
        <w:t>r</w:t>
      </w:r>
      <w:r w:rsidR="00A15DD6" w:rsidRPr="00A15DD6">
        <w:t xml:space="preserve"> </w:t>
      </w:r>
      <w:r w:rsidR="00A15DD6">
        <w:t>40450,</w:t>
      </w:r>
      <w:r>
        <w:t xml:space="preserve"> Malaysia</w:t>
      </w:r>
      <w:r>
        <w:br/>
      </w:r>
      <w:proofErr w:type="spellStart"/>
      <w:r w:rsidR="00761708" w:rsidRPr="00761708">
        <w:rPr>
          <w:vertAlign w:val="superscript"/>
        </w:rPr>
        <w:t>b</w:t>
      </w:r>
      <w:r w:rsidR="00761708">
        <w:t>Institute</w:t>
      </w:r>
      <w:proofErr w:type="spellEnd"/>
      <w:r w:rsidR="00761708">
        <w:t xml:space="preserve"> for Biodiversity and Sustainable Development, Universiti Teknologi MARA (UiTM</w:t>
      </w:r>
      <w:r w:rsidR="00A15DD6">
        <w:t>),</w:t>
      </w:r>
      <w:r w:rsidR="00A15DD6" w:rsidRPr="00A15DD6">
        <w:t xml:space="preserve"> </w:t>
      </w:r>
      <w:r w:rsidR="00A15DD6">
        <w:t>Shah Alam, Selangor</w:t>
      </w:r>
      <w:r w:rsidR="00A15DD6" w:rsidRPr="00A15DD6">
        <w:t xml:space="preserve"> </w:t>
      </w:r>
      <w:r w:rsidR="00A15DD6">
        <w:t>40450, Malaysia</w:t>
      </w:r>
      <w:r w:rsidR="00761708">
        <w:br/>
      </w:r>
      <w:proofErr w:type="spellStart"/>
      <w:r w:rsidR="00761708" w:rsidRPr="00761708">
        <w:rPr>
          <w:vertAlign w:val="superscript"/>
        </w:rPr>
        <w:t>c</w:t>
      </w:r>
      <w:r>
        <w:t>Faculty</w:t>
      </w:r>
      <w:proofErr w:type="spellEnd"/>
      <w:r>
        <w:t xml:space="preserve"> of Applied Sciences, Universiti Teknologi MARA (UiTM), </w:t>
      </w:r>
      <w:r w:rsidR="00A15DD6">
        <w:t>Shah Alam, Selangor</w:t>
      </w:r>
      <w:r w:rsidR="00A15DD6" w:rsidRPr="00A15DD6">
        <w:t xml:space="preserve"> </w:t>
      </w:r>
      <w:r w:rsidR="00A15DD6">
        <w:t>40450, Malaysia</w:t>
      </w:r>
      <w:r>
        <w:br/>
      </w:r>
      <w:proofErr w:type="spellStart"/>
      <w:r w:rsidR="00761708">
        <w:rPr>
          <w:vertAlign w:val="superscript"/>
        </w:rPr>
        <w:t>d</w:t>
      </w:r>
      <w:r>
        <w:t>Faculty</w:t>
      </w:r>
      <w:proofErr w:type="spellEnd"/>
      <w:r>
        <w:t xml:space="preserve"> of Applied Sciences, Universiti Teknologi MARA (UiTM)</w:t>
      </w:r>
      <w:r w:rsidR="00761708">
        <w:t>,</w:t>
      </w:r>
      <w:r>
        <w:t xml:space="preserve"> Sabah Branch Tawau Campus, Tawau</w:t>
      </w:r>
      <w:r w:rsidR="00A15DD6">
        <w:t xml:space="preserve">, </w:t>
      </w:r>
      <w:r>
        <w:t>Sabah</w:t>
      </w:r>
      <w:r w:rsidR="00AD398C">
        <w:t xml:space="preserve"> 91032</w:t>
      </w:r>
      <w:r>
        <w:t>, Malaysia</w:t>
      </w:r>
      <w:r w:rsidR="00A15DD6">
        <w:t xml:space="preserve"> </w:t>
      </w:r>
      <w:r>
        <w:br/>
      </w:r>
      <w:proofErr w:type="spellStart"/>
      <w:r w:rsidR="00761708">
        <w:rPr>
          <w:vertAlign w:val="superscript"/>
        </w:rPr>
        <w:t>e</w:t>
      </w:r>
      <w:r>
        <w:t>Microwave</w:t>
      </w:r>
      <w:proofErr w:type="spellEnd"/>
      <w:r>
        <w:t xml:space="preserve"> Research Institute, Universiti Teknologi MARA (UiTM), Shah Alam</w:t>
      </w:r>
      <w:r w:rsidR="00A15DD6">
        <w:t xml:space="preserve">, </w:t>
      </w:r>
      <w:r>
        <w:t xml:space="preserve"> Selangor 40450, Malaysia</w:t>
      </w:r>
      <w:r w:rsidR="00764448">
        <w:t xml:space="preserve"> </w:t>
      </w:r>
    </w:p>
    <w:p w14:paraId="3D756E24" w14:textId="0E5603F0" w:rsidR="00764448" w:rsidRPr="00764448" w:rsidRDefault="00764448" w:rsidP="00761708">
      <w:pPr>
        <w:pStyle w:val="IJNEAMAffiliations"/>
        <w:spacing w:after="0"/>
      </w:pPr>
      <w:proofErr w:type="spellStart"/>
      <w:r w:rsidRPr="002E1C39">
        <w:rPr>
          <w:vertAlign w:val="superscript"/>
        </w:rPr>
        <w:t>f</w:t>
      </w:r>
      <w:r w:rsidR="002E1C39" w:rsidRPr="002E1C39">
        <w:t>Department</w:t>
      </w:r>
      <w:proofErr w:type="spellEnd"/>
      <w:r w:rsidR="002E1C39" w:rsidRPr="002E1C39">
        <w:t xml:space="preserve"> of Physics</w:t>
      </w:r>
      <w:r w:rsidR="002E1C39" w:rsidRPr="00F45DBE">
        <w:t>,</w:t>
      </w:r>
      <w:r w:rsidR="002E1C39">
        <w:rPr>
          <w:vertAlign w:val="superscript"/>
        </w:rPr>
        <w:t xml:space="preserve"> </w:t>
      </w:r>
      <w:r w:rsidRPr="00764448">
        <w:t>Faculty of Applied Sciences,</w:t>
      </w:r>
      <w:r w:rsidR="00AD398C">
        <w:t xml:space="preserve"> </w:t>
      </w:r>
      <w:r w:rsidRPr="00764448">
        <w:t>Universiti Teknologi MARA (UiTM)</w:t>
      </w:r>
      <w:r w:rsidR="00761708">
        <w:t>,</w:t>
      </w:r>
      <w:r w:rsidRPr="00764448">
        <w:t xml:space="preserve"> Perak Branch Tapah Campus, </w:t>
      </w:r>
      <w:r w:rsidR="00A15DD6">
        <w:t xml:space="preserve">Tapah Road, </w:t>
      </w:r>
      <w:r w:rsidRPr="00764448">
        <w:t>Perak</w:t>
      </w:r>
      <w:r w:rsidR="00A15DD6">
        <w:t xml:space="preserve"> 35</w:t>
      </w:r>
      <w:r w:rsidR="002E1C39">
        <w:t>4</w:t>
      </w:r>
      <w:r w:rsidR="00A15DD6">
        <w:t>00</w:t>
      </w:r>
      <w:r w:rsidRPr="00764448">
        <w:t>, Malaysia</w:t>
      </w:r>
    </w:p>
    <w:p w14:paraId="77C13815" w14:textId="5CEEC8CC" w:rsidR="00B52278" w:rsidRDefault="00764448" w:rsidP="00764448">
      <w:pPr>
        <w:pStyle w:val="IJNEAMAffiliations"/>
        <w:spacing w:after="0"/>
      </w:pPr>
      <w:proofErr w:type="spellStart"/>
      <w:r w:rsidRPr="00764448">
        <w:rPr>
          <w:vertAlign w:val="superscript"/>
        </w:rPr>
        <w:t>g</w:t>
      </w:r>
      <w:r>
        <w:t>Pusat</w:t>
      </w:r>
      <w:proofErr w:type="spellEnd"/>
      <w:r>
        <w:t xml:space="preserve"> Pengurusan Makmal Alami &amp; </w:t>
      </w:r>
      <w:proofErr w:type="spellStart"/>
      <w:r>
        <w:t>Fizikal</w:t>
      </w:r>
      <w:proofErr w:type="spellEnd"/>
      <w:r>
        <w:t xml:space="preserve"> UKM (ALAF-UKM), Aras 2, </w:t>
      </w:r>
      <w:proofErr w:type="spellStart"/>
      <w:r>
        <w:t>Kompleks</w:t>
      </w:r>
      <w:proofErr w:type="spellEnd"/>
      <w:r>
        <w:t xml:space="preserve"> Penyelidikan, Universiti Kebangsaan Malaysia, Bangi, Selangor</w:t>
      </w:r>
      <w:r w:rsidR="00A15DD6">
        <w:t xml:space="preserve"> 43600</w:t>
      </w:r>
      <w:r>
        <w:t>, Malaysia</w:t>
      </w:r>
    </w:p>
    <w:p w14:paraId="19965D1D" w14:textId="77777777" w:rsidR="00A15DD6" w:rsidRDefault="00764448" w:rsidP="00764448">
      <w:pPr>
        <w:pStyle w:val="IJNEAMAffiliations"/>
        <w:spacing w:after="0"/>
        <w:rPr>
          <w:vertAlign w:val="superscript"/>
        </w:rPr>
      </w:pPr>
      <w:proofErr w:type="spellStart"/>
      <w:r>
        <w:rPr>
          <w:vertAlign w:val="superscript"/>
        </w:rPr>
        <w:t>h</w:t>
      </w:r>
      <w:r>
        <w:t>Faculty</w:t>
      </w:r>
      <w:proofErr w:type="spellEnd"/>
      <w:r>
        <w:t xml:space="preserve"> of Science and Marine Environment, Universiti Malaysia Terengganu, Kuala </w:t>
      </w:r>
      <w:proofErr w:type="spellStart"/>
      <w:r>
        <w:t>Nerus</w:t>
      </w:r>
      <w:proofErr w:type="spellEnd"/>
      <w:r>
        <w:t>, Terengganu</w:t>
      </w:r>
      <w:r w:rsidR="00A15DD6">
        <w:t xml:space="preserve"> 21030</w:t>
      </w:r>
      <w:r>
        <w:t>, Malaysia</w:t>
      </w:r>
      <w:r>
        <w:br/>
      </w:r>
      <w:proofErr w:type="spellStart"/>
      <w:r>
        <w:rPr>
          <w:vertAlign w:val="superscript"/>
        </w:rPr>
        <w:t>i</w:t>
      </w:r>
      <w:r>
        <w:t>Advanced</w:t>
      </w:r>
      <w:proofErr w:type="spellEnd"/>
      <w:r>
        <w:t xml:space="preserve"> Nano Materials (ANoMa) Research Group, Faculty of Science and Marine Environment, Universiti Malaysia Terengganu, </w:t>
      </w:r>
      <w:r w:rsidR="00A15DD6">
        <w:t xml:space="preserve">Kuala </w:t>
      </w:r>
      <w:proofErr w:type="spellStart"/>
      <w:r w:rsidR="00A15DD6">
        <w:t>Nerus</w:t>
      </w:r>
      <w:proofErr w:type="spellEnd"/>
      <w:r w:rsidR="00A15DD6">
        <w:t>, Terengganu 21030, Malaysia</w:t>
      </w:r>
      <w:r w:rsidR="00A15DD6" w:rsidRPr="00764448">
        <w:rPr>
          <w:vertAlign w:val="superscript"/>
        </w:rPr>
        <w:t xml:space="preserve"> </w:t>
      </w:r>
    </w:p>
    <w:p w14:paraId="7C441565" w14:textId="0CD9C63A" w:rsidR="00764448" w:rsidRDefault="00764448" w:rsidP="00764448">
      <w:pPr>
        <w:pStyle w:val="IJNEAMAffiliations"/>
        <w:spacing w:after="0"/>
      </w:pPr>
      <w:proofErr w:type="spellStart"/>
      <w:r w:rsidRPr="00764448">
        <w:rPr>
          <w:vertAlign w:val="superscript"/>
        </w:rPr>
        <w:t>j</w:t>
      </w:r>
      <w:r>
        <w:t>College</w:t>
      </w:r>
      <w:proofErr w:type="spellEnd"/>
      <w:r>
        <w:t xml:space="preserve"> of Pharmacy, King Saud University, Riyadh 11451, Kingdom of Saudi Arabia</w:t>
      </w:r>
    </w:p>
    <w:p w14:paraId="09EEFDE8" w14:textId="6FE4E006" w:rsidR="00B52278" w:rsidRDefault="00764448" w:rsidP="00764448">
      <w:pPr>
        <w:pStyle w:val="IJNEAMAffiliations"/>
        <w:spacing w:after="0"/>
      </w:pPr>
      <w:proofErr w:type="spellStart"/>
      <w:r w:rsidRPr="00764448">
        <w:rPr>
          <w:vertAlign w:val="superscript"/>
        </w:rPr>
        <w:t>k</w:t>
      </w:r>
      <w:r>
        <w:t>NANO-ElecTronic</w:t>
      </w:r>
      <w:proofErr w:type="spellEnd"/>
      <w:r>
        <w:t xml:space="preserve"> Centre, </w:t>
      </w:r>
      <w:r w:rsidR="001663B7">
        <w:t>Faculty</w:t>
      </w:r>
      <w:r w:rsidR="001663B7" w:rsidRPr="001663B7">
        <w:t xml:space="preserve"> of Electrical Engineering,</w:t>
      </w:r>
      <w:r w:rsidR="001663B7">
        <w:t xml:space="preserve"> </w:t>
      </w:r>
      <w:r>
        <w:t xml:space="preserve">Universiti Teknologi MARA (UiTM), </w:t>
      </w:r>
      <w:r w:rsidR="00A15DD6">
        <w:t>Shah Alam, Selangor</w:t>
      </w:r>
      <w:r w:rsidR="00A15DD6" w:rsidRPr="00A15DD6">
        <w:t xml:space="preserve"> </w:t>
      </w:r>
      <w:r w:rsidR="00A15DD6">
        <w:t>40450, Malaysia</w:t>
      </w:r>
      <w:r>
        <w:br/>
      </w:r>
      <w:r>
        <w:br/>
      </w:r>
      <w:r>
        <w:sym w:font="Symbol" w:char="F02A"/>
      </w:r>
      <w:r>
        <w:t xml:space="preserve"> Corresponding author. Tel.: +60355444853; </w:t>
      </w:r>
      <w:proofErr w:type="spellStart"/>
      <w:r>
        <w:t>e-mail:syehdany@uitm.edu.my</w:t>
      </w:r>
      <w:proofErr w:type="spellEnd"/>
    </w:p>
    <w:p w14:paraId="41E8DC86" w14:textId="77777777" w:rsidR="00D800B8" w:rsidRDefault="00D800B8" w:rsidP="00764448">
      <w:pPr>
        <w:pStyle w:val="IJNEAMAffiliations"/>
        <w:spacing w:after="0"/>
      </w:pPr>
    </w:p>
    <w:p w14:paraId="308F6EFF" w14:textId="77777777" w:rsidR="00B52278" w:rsidRDefault="0076061C">
      <w:pPr>
        <w:pStyle w:val="IJNEAMPubInfo"/>
      </w:pPr>
      <w:r>
        <w:t>Received XXX 2023, Revised XXX 2023, Accepted XXX 2023</w:t>
      </w:r>
    </w:p>
    <w:p w14:paraId="09A1EB95" w14:textId="77777777" w:rsidR="00B52278" w:rsidRDefault="0076061C">
      <w:pPr>
        <w:pStyle w:val="IJNEAMAbstractTitle"/>
      </w:pPr>
      <w:r>
        <w:t>ABSTRACT</w:t>
      </w:r>
    </w:p>
    <w:p w14:paraId="23D7566C" w14:textId="1BD3F8D9" w:rsidR="00B52278" w:rsidRDefault="0076061C">
      <w:pPr>
        <w:pStyle w:val="IJNEAMAbstracText"/>
      </w:pPr>
      <w:r>
        <w:t xml:space="preserve">This study presents a green synthesis approach for fabricating tin oxide nanoparticles (SnO₂ NPs) using </w:t>
      </w:r>
      <w:r>
        <w:rPr>
          <w:i/>
        </w:rPr>
        <w:t>Morinda citrifolia</w:t>
      </w:r>
      <w:r>
        <w:t xml:space="preserve"> leaf extract as a reducing and capping agent. The influence of varying extract concentrations (ratios 1:1, 1:3, 1:5, 1:7 and 1:10) on the structural, optical and compositional properties of SnO₂ NPs was systematically investigated. Characterization was performed using </w:t>
      </w:r>
      <w:r w:rsidR="00987B30">
        <w:t xml:space="preserve">XRD, </w:t>
      </w:r>
      <w:r>
        <w:t xml:space="preserve">FTIR, UV-DRS and XPS techniques. </w:t>
      </w:r>
      <w:r w:rsidR="00987B30">
        <w:t xml:space="preserve">XRD analysis revealed rutile tetragonal crystalline structure with varying degrees of crystallinity, highest at the 1:3 extract ratio while. Meanwhile, </w:t>
      </w:r>
      <w:r>
        <w:t>FTIR confirmed the formation of Sn-O-Sn and Sn-OH functional groups</w:t>
      </w:r>
      <w:r w:rsidR="00987B30">
        <w:t xml:space="preserve">. </w:t>
      </w:r>
      <w:r>
        <w:t xml:space="preserve">UV-DRS analysis indicated tunable optical properties, with the energy band gap ranging from 3.17 to 3.71 eV depending on extract concentration. XPS characterization of the optimal low-band-gap sample (1:10) confirmed the presence of Sn⁴⁺ and lattice oxygen. The study demonstrates that extract concentration significantly affects properties of SnO₂ NPs, highlighting the potential of </w:t>
      </w:r>
      <w:r w:rsidRPr="00987B30">
        <w:rPr>
          <w:i/>
          <w:iCs/>
        </w:rPr>
        <w:t>M. citrifolia</w:t>
      </w:r>
      <w:r>
        <w:t xml:space="preserve"> for eco-friendly nanoparticle synthesis.</w:t>
      </w:r>
    </w:p>
    <w:p w14:paraId="171B35EB" w14:textId="77777777" w:rsidR="00B52278" w:rsidRDefault="0076061C">
      <w:pPr>
        <w:pStyle w:val="IJNEAMKeyword"/>
      </w:pPr>
      <w:r>
        <w:rPr>
          <w:b/>
          <w:bCs/>
          <w:i w:val="0"/>
        </w:rPr>
        <w:t>Keywords:</w:t>
      </w:r>
      <w:r>
        <w:t xml:space="preserve"> Crystallinity, energy band gap, extract concentrations, Morinda citrifolia, tin oxide nanoparticles</w:t>
      </w:r>
    </w:p>
    <w:p w14:paraId="09F03332" w14:textId="77777777" w:rsidR="00B52278" w:rsidRDefault="00B52278">
      <w:pPr>
        <w:sectPr w:rsidR="00B52278">
          <w:headerReference w:type="even" r:id="rId9"/>
          <w:headerReference w:type="default" r:id="rId10"/>
          <w:footerReference w:type="default" r:id="rId11"/>
          <w:headerReference w:type="first" r:id="rId12"/>
          <w:footerReference w:type="first" r:id="rId13"/>
          <w:pgSz w:w="11906" w:h="16838"/>
          <w:pgMar w:top="288" w:right="720" w:bottom="720" w:left="720" w:header="2268" w:footer="238" w:gutter="0"/>
          <w:pgNumType w:start="1"/>
          <w:cols w:space="720"/>
          <w:titlePg/>
          <w:docGrid w:linePitch="258"/>
        </w:sectPr>
      </w:pPr>
    </w:p>
    <w:p w14:paraId="5EE8A8D4" w14:textId="77777777" w:rsidR="00B52278" w:rsidRDefault="0076061C">
      <w:pPr>
        <w:pStyle w:val="Heading1"/>
      </w:pPr>
      <w:bookmarkStart w:id="0" w:name="InstructionText"/>
      <w:r>
        <w:t>INTRODUCTION</w:t>
      </w:r>
    </w:p>
    <w:p w14:paraId="1EA1B88A" w14:textId="1ACF00C5" w:rsidR="00B52278" w:rsidRDefault="0076061C">
      <w:pPr>
        <w:pStyle w:val="IJNEAMParagraph"/>
      </w:pPr>
      <w:r>
        <w:t xml:space="preserve">In recent years, nanotechnology has gained significant prominence as a multidisciplinary research domain across various scientific and industrial sectors [1][2]. This rapid development is primarily driven by engineering advancements that allow precise and efficient manipulation of nanomaterials [3]. Due to their distinctive properties, including high physicochemical stability and an extensive surface area, nanoparticles have been extensively employed in numerous applications such as catalysis [4] , biomedical sciences [5], energy [6] and optoelectronic devices [7], often offering superior performance compared to their bulk counterparts. Among the broad range of nanomaterials, metal oxide nanoparticles particularly </w:t>
      </w:r>
      <w:proofErr w:type="spellStart"/>
      <w:r>
        <w:t>ZnO</w:t>
      </w:r>
      <w:proofErr w:type="spellEnd"/>
      <w:r>
        <w:t xml:space="preserve">, </w:t>
      </w:r>
      <w:proofErr w:type="spellStart"/>
      <w:r>
        <w:t>TiO</w:t>
      </w:r>
      <w:proofErr w:type="spellEnd"/>
      <w:r>
        <w:t xml:space="preserve">₂, </w:t>
      </w:r>
      <w:proofErr w:type="spellStart"/>
      <w:r>
        <w:t>CuO</w:t>
      </w:r>
      <w:proofErr w:type="spellEnd"/>
      <w:r>
        <w:t xml:space="preserve">, </w:t>
      </w:r>
      <w:proofErr w:type="spellStart"/>
      <w:r>
        <w:t>Ag₂O</w:t>
      </w:r>
      <w:proofErr w:type="spellEnd"/>
      <w:r>
        <w:t xml:space="preserve"> and SnO₂ which have received substantial attention owing to their high surface-to-volume ratios, tunable electronic band gaps and excellent optical properties [8].</w:t>
      </w:r>
    </w:p>
    <w:p w14:paraId="3D3152B6" w14:textId="59BFA37F" w:rsidR="00B52278" w:rsidRDefault="0076061C">
      <w:pPr>
        <w:pStyle w:val="IJNEAMParagraph"/>
      </w:pPr>
      <w:r>
        <w:t xml:space="preserve">Among various metal oxide nanomaterials, tin oxide nanoparticles (SnO₂ NPs) stand out due to their wide band gap, typically ranging between 3.6 and 4.0 eV, and their classification as n-type semiconductors [9]. These nanoparticles exhibit high carrier </w:t>
      </w:r>
      <w:r w:rsidR="00167E3F">
        <w:t>concentrations</w:t>
      </w:r>
      <w:r>
        <w:t xml:space="preserve"> up to 6 x 10</w:t>
      </w:r>
      <w:r w:rsidR="00167E3F" w:rsidRPr="00167E3F">
        <w:rPr>
          <w:vertAlign w:val="superscript"/>
        </w:rPr>
        <w:t>20</w:t>
      </w:r>
      <w:r>
        <w:t xml:space="preserve"> cm</w:t>
      </w:r>
      <w:r w:rsidR="00167E3F" w:rsidRPr="00167E3F">
        <w:rPr>
          <w:vertAlign w:val="superscript"/>
        </w:rPr>
        <w:t>-3</w:t>
      </w:r>
      <w:r>
        <w:t>, attributed to oxygen vacancies that enhance electron density, thus making them suitable for a broad range of advanced applications [10]. SnO₂ NPs also offer additional advantages such as low cost, non-toxicity, high electron mobility (100</w:t>
      </w:r>
      <w:r w:rsidR="00167E3F">
        <w:t xml:space="preserve"> to </w:t>
      </w:r>
      <w:r>
        <w:t>200 cm</w:t>
      </w:r>
      <w:r w:rsidRPr="00167E3F">
        <w:rPr>
          <w:vertAlign w:val="superscript"/>
        </w:rPr>
        <w:t>²</w:t>
      </w:r>
      <w:r>
        <w:t>V</w:t>
      </w:r>
      <w:r w:rsidR="00167E3F">
        <w:rPr>
          <w:vertAlign w:val="superscript"/>
        </w:rPr>
        <w:t>-1</w:t>
      </w:r>
      <w:r>
        <w:t>s</w:t>
      </w:r>
      <w:r w:rsidR="00167E3F" w:rsidRPr="00167E3F">
        <w:rPr>
          <w:vertAlign w:val="superscript"/>
        </w:rPr>
        <w:t>-1</w:t>
      </w:r>
      <w:r>
        <w:t xml:space="preserve">), notable photosensitivity and excellent stability with high optical transmittance in the visible region [11][12]. Owing to these features, they are widely applied in solar energy conversion [13], chemical sensors [14], lithium-ion batteries[15], light-emitting diodes (LEDs) [15], supercapacitors [16] and photocatalytic systems [17]. The efficiency of these applications is said to be strongly influenced by the structural uniformity and adjustable morphology of SnO₂ NPs, leading to a growing body of research focused on tailoring these characteristics to </w:t>
      </w:r>
      <w:r>
        <w:lastRenderedPageBreak/>
        <w:t>improve their sensitivity, selectivity and response speed [18].</w:t>
      </w:r>
    </w:p>
    <w:p w14:paraId="283EDC05" w14:textId="38D76C29" w:rsidR="00B52278" w:rsidRDefault="0076061C">
      <w:pPr>
        <w:pStyle w:val="IJNEAMParagraph"/>
      </w:pPr>
      <w:r>
        <w:t xml:space="preserve">There have been numerous approaches adopted in the synthesis of SnO₂ nanoparticles, such as sol-gel process [19][20], laser ablation [21], chemical vapor deposition [22] and microwave [23]. Although these methods are easy to implement, most present high production costs, require toxic chemicals and are difficult to scale up. This is why alternative methods, such as green synthesis, are currently widely used [24]. Green chemistry is a way of synthesizing new materials through methods that are </w:t>
      </w:r>
      <w:r w:rsidR="00167E3F">
        <w:t>approachable</w:t>
      </w:r>
      <w:r>
        <w:t xml:space="preserve"> to living organisms. In this case, metal salt precursors are reduced to nanoparticles through plant extracts whereby phytochemicals such as flavonoids, phenolics, terpenoids and alkaloids act as capping-reducing agents to reduce metal ions and as capping agents [25]. In this case, electrons donated by phytochemicals reduce Sn⁴⁺ ions from the precursor salts, leading to the formation of SnO₂ NPs. Subsequently, the remaining phytochemicals bind to the nanoparticle surfaces, whereby the functional groups present in these phytochemicals stabilize the nanoparticles by preventing direct contact between nuclei. This action prevents agglomeration and fusion of the nanoparticles, thus helping to control their size [26]. Using natural extracts reduces the inherent environmental impacts of chemical processes, making them safe, biocompatible and eco-friendly [27]. For the record, diverse research on SnO</w:t>
      </w:r>
      <w:r w:rsidRPr="00171414">
        <w:rPr>
          <w:vertAlign w:val="subscript"/>
        </w:rPr>
        <w:t>2</w:t>
      </w:r>
      <w:r>
        <w:t xml:space="preserve"> NPs green synthesis using plant extracts has been reported in the literature such as using </w:t>
      </w:r>
      <w:r>
        <w:rPr>
          <w:i/>
        </w:rPr>
        <w:t xml:space="preserve">Stevia </w:t>
      </w:r>
      <w:proofErr w:type="spellStart"/>
      <w:r>
        <w:rPr>
          <w:i/>
        </w:rPr>
        <w:t>rebaudiana</w:t>
      </w:r>
      <w:proofErr w:type="spellEnd"/>
      <w:r>
        <w:t xml:space="preserve"> [28], Piper </w:t>
      </w:r>
      <w:proofErr w:type="spellStart"/>
      <w:r>
        <w:t>betle</w:t>
      </w:r>
      <w:proofErr w:type="spellEnd"/>
      <w:r>
        <w:t xml:space="preserve"> [29], </w:t>
      </w:r>
      <w:proofErr w:type="spellStart"/>
      <w:r>
        <w:rPr>
          <w:i/>
        </w:rPr>
        <w:t>Chromaena</w:t>
      </w:r>
      <w:proofErr w:type="spellEnd"/>
      <w:r>
        <w:rPr>
          <w:i/>
        </w:rPr>
        <w:t xml:space="preserve"> odorata</w:t>
      </w:r>
      <w:r>
        <w:t xml:space="preserve"> [30], </w:t>
      </w:r>
      <w:r>
        <w:rPr>
          <w:i/>
        </w:rPr>
        <w:t xml:space="preserve">Daphne </w:t>
      </w:r>
      <w:proofErr w:type="spellStart"/>
      <w:r>
        <w:rPr>
          <w:i/>
        </w:rPr>
        <w:t>alpina</w:t>
      </w:r>
      <w:proofErr w:type="spellEnd"/>
      <w:r>
        <w:t xml:space="preserve"> [31], </w:t>
      </w:r>
      <w:r>
        <w:rPr>
          <w:i/>
        </w:rPr>
        <w:t xml:space="preserve">Aloe </w:t>
      </w:r>
      <w:proofErr w:type="spellStart"/>
      <w:r>
        <w:rPr>
          <w:i/>
        </w:rPr>
        <w:t>barbadensis</w:t>
      </w:r>
      <w:proofErr w:type="spellEnd"/>
      <w:r>
        <w:t xml:space="preserve"> [32], </w:t>
      </w:r>
      <w:r>
        <w:rPr>
          <w:i/>
        </w:rPr>
        <w:t>Aquilaria malaccensis</w:t>
      </w:r>
      <w:r>
        <w:t xml:space="preserve"> [33], </w:t>
      </w:r>
      <w:r>
        <w:rPr>
          <w:i/>
        </w:rPr>
        <w:t>Tradescantia spathacea</w:t>
      </w:r>
      <w:r>
        <w:t xml:space="preserve"> [34], </w:t>
      </w:r>
      <w:r>
        <w:rPr>
          <w:i/>
        </w:rPr>
        <w:t>Pandanus amaryllifolius</w:t>
      </w:r>
      <w:r>
        <w:t xml:space="preserve"> [35], </w:t>
      </w:r>
      <w:r>
        <w:rPr>
          <w:i/>
        </w:rPr>
        <w:t>Vernonia amygdalina</w:t>
      </w:r>
      <w:r>
        <w:t xml:space="preserve"> [36] and many more.</w:t>
      </w:r>
    </w:p>
    <w:p w14:paraId="0E8B85BC" w14:textId="479451E9" w:rsidR="00B52278" w:rsidRDefault="0076061C">
      <w:pPr>
        <w:pStyle w:val="IJNEAMParagraph"/>
      </w:pPr>
      <w:r>
        <w:t>In this present study, the authors report the most economical and easiest green synthesizes protocol to prepare SnO</w:t>
      </w:r>
      <w:r w:rsidRPr="00FC2FAC">
        <w:rPr>
          <w:vertAlign w:val="subscript"/>
        </w:rPr>
        <w:t>2</w:t>
      </w:r>
      <w:r>
        <w:t xml:space="preserve"> NPs using </w:t>
      </w:r>
      <w:r>
        <w:rPr>
          <w:i/>
          <w:iCs/>
        </w:rPr>
        <w:t>Morinda citrifolia</w:t>
      </w:r>
      <w:r>
        <w:t xml:space="preserve"> leaf extract as a capping-reducing agent toward tin chloride (precursor salt), which contains hydroxyl-rich flavonoids [37][38]. This research aims to investigate the influence of extract concentration on their functional, crystalline, optical and compositional properties that </w:t>
      </w:r>
      <w:r w:rsidR="00D40799">
        <w:t>have</w:t>
      </w:r>
      <w:r>
        <w:t xml:space="preserve"> not been previously explored using this plant. Different extract concentrations can affect the reduction rate, particle size, morphology, and stability of the synthesized nanoparticles [39][40]. By optimizing the extract concentration, it is possible to enhance the quality and functional properties of the SnO₂ NPs. The extract concentration varied to five variations; 1:1, 1:3, 1:5, 1:7 and 1:10, whereby the precursor salt solution was maintained at constant concentration. The characterizations involve the utilization of several instruments; </w:t>
      </w:r>
      <w:r w:rsidR="00D40799">
        <w:t xml:space="preserve">X-ray diffraction (XRD), </w:t>
      </w:r>
      <w:r>
        <w:t>Fourier transform infrared (FTIR), UV-Vis diffuse reflectance (UV-DRS) and X-ray photoelectron spectroscopy (XPS).</w:t>
      </w:r>
    </w:p>
    <w:p w14:paraId="19962F94" w14:textId="77777777" w:rsidR="00B52278" w:rsidRDefault="0076061C">
      <w:pPr>
        <w:pStyle w:val="Heading1"/>
      </w:pPr>
      <w:r>
        <w:t>Methodology</w:t>
      </w:r>
    </w:p>
    <w:p w14:paraId="31ABEFAC" w14:textId="77777777" w:rsidR="00B52278" w:rsidRPr="00E82032" w:rsidRDefault="0076061C">
      <w:pPr>
        <w:rPr>
          <w:b/>
          <w:bCs/>
          <w:lang w:val="zh-CN" w:eastAsia="zh-CN"/>
        </w:rPr>
      </w:pPr>
      <w:r w:rsidRPr="00E82032">
        <w:rPr>
          <w:b/>
          <w:bCs/>
          <w:lang w:val="zh-CN" w:eastAsia="zh-CN"/>
        </w:rPr>
        <w:t>a.</w:t>
      </w:r>
      <w:r w:rsidRPr="00E82032">
        <w:rPr>
          <w:b/>
          <w:bCs/>
          <w:lang w:val="zh-CN" w:eastAsia="zh-CN"/>
        </w:rPr>
        <w:tab/>
        <w:t>Synthesis of SnO</w:t>
      </w:r>
      <w:r w:rsidRPr="00E82032">
        <w:rPr>
          <w:b/>
          <w:bCs/>
          <w:vertAlign w:val="subscript"/>
          <w:lang w:val="zh-CN" w:eastAsia="zh-CN"/>
        </w:rPr>
        <w:t>2</w:t>
      </w:r>
      <w:r w:rsidRPr="00E82032">
        <w:rPr>
          <w:b/>
          <w:bCs/>
          <w:lang w:val="zh-CN" w:eastAsia="zh-CN"/>
        </w:rPr>
        <w:t xml:space="preserve"> NPs</w:t>
      </w:r>
    </w:p>
    <w:p w14:paraId="2C166816" w14:textId="77777777" w:rsidR="00B52278" w:rsidRDefault="0076061C">
      <w:pPr>
        <w:rPr>
          <w:lang w:val="zh-CN" w:eastAsia="zh-CN"/>
        </w:rPr>
      </w:pPr>
      <w:r>
        <w:rPr>
          <w:lang w:val="zh-CN" w:eastAsia="zh-CN"/>
        </w:rPr>
        <w:t xml:space="preserve">The methodology employed in this study was adapted from a previously reported procedure, with modifications in the precursor-to-extract ratios which were extended to 1:7 and 1:10 [41]. </w:t>
      </w:r>
      <w:r w:rsidRPr="00D40799">
        <w:rPr>
          <w:i/>
          <w:iCs/>
          <w:lang w:val="zh-CN" w:eastAsia="zh-CN"/>
        </w:rPr>
        <w:t>M. citrifolia</w:t>
      </w:r>
      <w:r>
        <w:rPr>
          <w:lang w:val="zh-CN" w:eastAsia="zh-CN"/>
        </w:rPr>
        <w:t xml:space="preserve"> leaf extract was added dropwise into </w:t>
      </w:r>
      <w:r>
        <w:rPr>
          <w:lang w:val="zh-CN" w:eastAsia="zh-CN"/>
        </w:rPr>
        <w:t>a continuously stirred solution of tin chloride (Sigma-Aldrich with 98% purity) at a 1:1 volume-to-volume ratio. The mixture was stirred at room temperature for three hours to promote the reaction. The resulting colloidal solution was then centrifuged to isolate the gelatinous precipitate, which was subsequently dried within 12 hours at 50 °C. The dried material was subsequently calcined at 800 °C for three hours. This procedure was repeated using varying precursor-to-extract ratios of 1:3, 1:5, 1:7 and 1:10. The resulting products were then subjected to comprehensive characterization analyses.</w:t>
      </w:r>
    </w:p>
    <w:p w14:paraId="72A3DC38" w14:textId="77777777" w:rsidR="00B52278" w:rsidRDefault="00B52278">
      <w:pPr>
        <w:rPr>
          <w:lang w:val="zh-CN" w:eastAsia="zh-CN"/>
        </w:rPr>
      </w:pPr>
    </w:p>
    <w:p w14:paraId="13445472" w14:textId="77777777" w:rsidR="00B52278" w:rsidRPr="00E82032" w:rsidRDefault="0076061C">
      <w:pPr>
        <w:rPr>
          <w:b/>
          <w:bCs/>
          <w:lang w:val="zh-CN" w:eastAsia="zh-CN"/>
        </w:rPr>
      </w:pPr>
      <w:r w:rsidRPr="00E82032">
        <w:rPr>
          <w:b/>
          <w:bCs/>
          <w:lang w:val="zh-CN" w:eastAsia="zh-CN"/>
        </w:rPr>
        <w:t>b.</w:t>
      </w:r>
      <w:r w:rsidRPr="00E82032">
        <w:rPr>
          <w:b/>
          <w:bCs/>
          <w:lang w:val="zh-CN" w:eastAsia="zh-CN"/>
        </w:rPr>
        <w:tab/>
        <w:t>Characterization</w:t>
      </w:r>
    </w:p>
    <w:p w14:paraId="3F6855E2" w14:textId="771D6185" w:rsidR="00B52278" w:rsidRDefault="00CA29C3">
      <w:pPr>
        <w:rPr>
          <w:lang w:val="zh-CN" w:eastAsia="zh-CN"/>
        </w:rPr>
      </w:pPr>
      <w:r>
        <w:rPr>
          <w:lang w:val="zh-CN" w:eastAsia="zh-CN"/>
        </w:rPr>
        <w:t>Crystallographic characterization was conducted using an X’Pert PRO PANalytical X-ray diffractometer employing CuKα radiation (λ = 0.154 nm), operated at an accelerating voltage of 45 kV and a current of 40 mA. The diffraction patterns were recorded over a 2θ range of 5°–90°, with a scanning rate of 0.417782°/s. Crystallite sizes were estimated utilizing the Debye–Scherrer equation based on the full width at half maximum (FWHM) of the predominant diffraction peaks.</w:t>
      </w:r>
      <w:r w:rsidR="00FC2FAC">
        <w:rPr>
          <w:lang w:eastAsia="zh-CN"/>
        </w:rPr>
        <w:t xml:space="preserve"> </w:t>
      </w:r>
      <w:r>
        <w:rPr>
          <w:lang w:val="zh-CN" w:eastAsia="zh-CN"/>
        </w:rPr>
        <w:t>The identification of functional groups was performed using a PerkinElmer Spectrum 400 Fourier-transform infrared (FTIR) spectrometer equipped with an attenuated total reflectance (ATR) accessory. Spectral data were acquired in the wavenumber range of 4000–400 cm⁻¹ to elucidate the presence of Sn–O–Sn and Sn–OH bonding vibrations, indicative of the SnO₂ framework. Optical properties were examined via UV–</w:t>
      </w:r>
      <w:r w:rsidR="00FC2FAC">
        <w:rPr>
          <w:lang w:eastAsia="zh-CN"/>
        </w:rPr>
        <w:t>V</w:t>
      </w:r>
      <w:r>
        <w:rPr>
          <w:lang w:val="zh-CN" w:eastAsia="zh-CN"/>
        </w:rPr>
        <w:t>isible diffuse reflectance spectroscopy (UV–DRS) using a Varian Cary 5000 spectrophotometer. The optical band gap energies were calculated by applying the Kubelka–Munk function to the reflectance data. Compositional and chemical state analysis of tin and oxygen was performed using X-ray photoelectron spectroscopy (XPS) on a Shimadzu/Kratos AXIS Ultra DLD system, with survey spectra acquired at a resolution of 1.0 eV and high-resolution spectra at 0.1 eV, averaged over three sweeps.</w:t>
      </w:r>
    </w:p>
    <w:p w14:paraId="20B388FC" w14:textId="77777777" w:rsidR="00B52278" w:rsidRDefault="00B52278">
      <w:pPr>
        <w:rPr>
          <w:lang w:val="zh-CN" w:eastAsia="zh-CN"/>
        </w:rPr>
      </w:pPr>
    </w:p>
    <w:p w14:paraId="229AE2C5" w14:textId="77777777" w:rsidR="00B52278" w:rsidRDefault="0076061C">
      <w:pPr>
        <w:pStyle w:val="Heading1"/>
      </w:pPr>
      <w:r>
        <w:t>Results and Discussion</w:t>
      </w:r>
    </w:p>
    <w:p w14:paraId="6291E6E1" w14:textId="1AB8B47F" w:rsidR="00B52278" w:rsidRPr="00D800B8" w:rsidRDefault="00D800B8">
      <w:pPr>
        <w:pStyle w:val="Heading2"/>
        <w:rPr>
          <w:highlight w:val="yellow"/>
        </w:rPr>
      </w:pPr>
      <w:r w:rsidRPr="00D800B8">
        <w:rPr>
          <w:highlight w:val="yellow"/>
          <w:lang w:val="en-US"/>
        </w:rPr>
        <w:t xml:space="preserve">X-Ray Diffraction (XRD) </w:t>
      </w:r>
      <w:r w:rsidRPr="00D800B8">
        <w:rPr>
          <w:highlight w:val="yellow"/>
        </w:rPr>
        <w:t>Analysis</w:t>
      </w:r>
    </w:p>
    <w:p w14:paraId="1253378F" w14:textId="5A865307" w:rsidR="00B52278" w:rsidRPr="00D44AAD" w:rsidRDefault="0076061C">
      <w:pPr>
        <w:rPr>
          <w:color w:val="000000" w:themeColor="text1"/>
          <w:lang w:val="zh-CN" w:eastAsia="zh-CN"/>
        </w:rPr>
      </w:pPr>
      <w:r>
        <w:rPr>
          <w:lang w:val="zh-CN" w:eastAsia="zh-CN"/>
        </w:rPr>
        <w:t xml:space="preserve">The X-ray diffraction (XRD) patterns of SnO₂ NPs synthesized with varying precursor salt-to-extract ratios, as illustrated in Figure </w:t>
      </w:r>
      <w:r w:rsidR="005728D8">
        <w:rPr>
          <w:lang w:eastAsia="zh-CN"/>
        </w:rPr>
        <w:t>1</w:t>
      </w:r>
      <w:r>
        <w:rPr>
          <w:lang w:val="zh-CN" w:eastAsia="zh-CN"/>
        </w:rPr>
        <w:t>a, exhibit distinct crystalline peaks corresponding to the rutile tetragonal structure of SnO₂. These peaks align well with the standard reference data provided by JCPDS card no. 01-077-0452, confirming the successful formation of the desired crystalline phase. The prominent diffraction peaks are observed at approximately 27.08°, 34.35°, 38.39°, 52.29°, 55.21°, 58.41°, 62.40°, 65.23°, 66.37°, 71.85° and 79.83°</w:t>
      </w:r>
      <w:r w:rsidRPr="003704F0">
        <w:rPr>
          <w:lang w:val="zh-CN" w:eastAsia="zh-CN"/>
        </w:rPr>
        <w:t>,</w:t>
      </w:r>
      <w:r>
        <w:rPr>
          <w:lang w:val="zh-CN" w:eastAsia="zh-CN"/>
        </w:rPr>
        <w:t xml:space="preserve"> corresponding to the (110), (101), (200), (211), (220), (002), (310), (112), (301), (202) and (321) planes, respectively. These findings are consistent with previous literature, further validating the structural integrity of the synthesized SnO₂ NPs </w:t>
      </w:r>
      <w:r w:rsidR="00D40799" w:rsidRPr="00D44AAD">
        <w:rPr>
          <w:color w:val="000000" w:themeColor="text1"/>
          <w:lang w:eastAsia="zh-CN"/>
        </w:rPr>
        <w:t>[42][43]</w:t>
      </w:r>
      <w:r w:rsidRPr="00D44AAD">
        <w:rPr>
          <w:color w:val="000000" w:themeColor="text1"/>
          <w:lang w:val="zh-CN" w:eastAsia="zh-CN"/>
        </w:rPr>
        <w:t xml:space="preserve">. </w:t>
      </w:r>
    </w:p>
    <w:p w14:paraId="1D87190E" w14:textId="77777777" w:rsidR="00B52278" w:rsidRDefault="00B52278">
      <w:pPr>
        <w:rPr>
          <w:lang w:val="zh-CN" w:eastAsia="zh-CN"/>
        </w:rPr>
      </w:pPr>
    </w:p>
    <w:p w14:paraId="217D7B94" w14:textId="77777777" w:rsidR="00082464" w:rsidRDefault="0076061C">
      <w:pPr>
        <w:rPr>
          <w:lang w:eastAsia="zh-CN"/>
        </w:rPr>
      </w:pPr>
      <w:r>
        <w:rPr>
          <w:lang w:val="zh-CN" w:eastAsia="zh-CN"/>
        </w:rPr>
        <w:t xml:space="preserve">The most prominent diffraction peaks were associated with the (110), (101) and (211) planes. The presence of all characteristic diffraction peaks across samples synthesized with varying precursor salt-to-extract ratios demonstrates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tblGrid>
      <w:tr w:rsidR="00082464" w14:paraId="0BBA0E08" w14:textId="77777777" w:rsidTr="00AB2434">
        <w:trPr>
          <w:jc w:val="center"/>
        </w:trPr>
        <w:tc>
          <w:tcPr>
            <w:tcW w:w="5000" w:type="pct"/>
          </w:tcPr>
          <w:p w14:paraId="473A4EE2" w14:textId="77777777" w:rsidR="00082464" w:rsidRDefault="00082464" w:rsidP="00AB2434">
            <w:pPr>
              <w:rPr>
                <w:lang w:eastAsia="zh-CN"/>
              </w:rPr>
            </w:pPr>
            <w:r w:rsidRPr="00CF18AF">
              <w:rPr>
                <w:noProof/>
                <w:color w:val="000000" w:themeColor="text1"/>
                <w:lang w:val="zh-CN" w:eastAsia="zh-CN"/>
              </w:rPr>
              <w:lastRenderedPageBreak/>
              <mc:AlternateContent>
                <mc:Choice Requires="wpg">
                  <w:drawing>
                    <wp:inline distT="0" distB="0" distL="0" distR="0" wp14:anchorId="4ED53726" wp14:editId="6BCF0078">
                      <wp:extent cx="3080825" cy="2665828"/>
                      <wp:effectExtent l="0" t="0" r="5715" b="1270"/>
                      <wp:docPr id="1740760100" name="Group 10"/>
                      <wp:cNvGraphicFramePr/>
                      <a:graphic xmlns:a="http://schemas.openxmlformats.org/drawingml/2006/main">
                        <a:graphicData uri="http://schemas.microsoft.com/office/word/2010/wordprocessingGroup">
                          <wpg:wgp>
                            <wpg:cNvGrpSpPr/>
                            <wpg:grpSpPr>
                              <a:xfrm>
                                <a:off x="0" y="0"/>
                                <a:ext cx="3080825" cy="2665828"/>
                                <a:chOff x="0" y="0"/>
                                <a:chExt cx="2995295" cy="2608776"/>
                              </a:xfrm>
                            </wpg:grpSpPr>
                            <pic:pic xmlns:pic="http://schemas.openxmlformats.org/drawingml/2006/picture">
                              <pic:nvPicPr>
                                <pic:cNvPr id="1953577810" name="Picture 3"/>
                                <pic:cNvPicPr>
                                  <a:picLocks noChangeAspect="1"/>
                                </pic:cNvPicPr>
                              </pic:nvPicPr>
                              <pic:blipFill>
                                <a:blip r:embed="rId14" cstate="print">
                                  <a:extLst>
                                    <a:ext uri="{28A0092B-C50C-407E-A947-70E740481C1C}">
                                      <a14:useLocalDpi xmlns:a14="http://schemas.microsoft.com/office/drawing/2010/main" val="0"/>
                                    </a:ext>
                                  </a:extLst>
                                </a:blip>
                                <a:srcRect l="4772" t="1540" r="10216" b="1961"/>
                                <a:stretch>
                                  <a:fillRect/>
                                </a:stretch>
                              </pic:blipFill>
                              <pic:spPr>
                                <a:xfrm>
                                  <a:off x="0" y="28136"/>
                                  <a:ext cx="2995295" cy="2580640"/>
                                </a:xfrm>
                                <a:prstGeom prst="rect">
                                  <a:avLst/>
                                </a:prstGeom>
                                <a:noFill/>
                                <a:ln>
                                  <a:noFill/>
                                </a:ln>
                              </pic:spPr>
                            </pic:pic>
                            <wps:wsp>
                              <wps:cNvPr id="1405403565" name="Text Box 1"/>
                              <wps:cNvSpPr txBox="1"/>
                              <wps:spPr>
                                <a:xfrm>
                                  <a:off x="2595489" y="0"/>
                                  <a:ext cx="313055" cy="234950"/>
                                </a:xfrm>
                                <a:prstGeom prst="rect">
                                  <a:avLst/>
                                </a:prstGeom>
                                <a:solidFill>
                                  <a:schemeClr val="tx1"/>
                                </a:solidFill>
                                <a:ln w="6350">
                                  <a:noFill/>
                                </a:ln>
                              </wps:spPr>
                              <wps:txbx>
                                <w:txbxContent>
                                  <w:p w14:paraId="6F0136B7" w14:textId="77777777" w:rsidR="00082464" w:rsidRDefault="00082464" w:rsidP="00082464">
                                    <w:pPr>
                                      <w:rPr>
                                        <w:rFonts w:ascii="Times New Roman" w:hAnsi="Times New Roman"/>
                                        <w:b/>
                                        <w:bCs/>
                                        <w:sz w:val="16"/>
                                        <w:szCs w:val="16"/>
                                      </w:rPr>
                                    </w:pPr>
                                    <w:r>
                                      <w:rPr>
                                        <w:rFonts w:ascii="Times New Roman" w:hAnsi="Times New Roman"/>
                                        <w:b/>
                                        <w:bCs/>
                                        <w:sz w:val="16"/>
                                        <w:szCs w:val="16"/>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4ED53726" id="Group 10" o:spid="_x0000_s1026" style="width:242.6pt;height:209.9pt;mso-position-horizontal-relative:char;mso-position-vertical-relative:line" coordsize="29952,2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&#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81;width:29952;height:2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">
                        <v:imagedata r:id="rId15" o:title="" croptop="1009f" cropbottom="1285f" cropleft="3127f" cropright="6695f"/>
                      </v:shape>
                      <v:shapetype id="_x0000_t202" coordsize="21600,21600" o:spt="202" path="m,l,21600r21600,l21600,xe">
                        <v:stroke joinstyle="miter"/>
                        <v:path gradientshapeok="t" o:connecttype="rect"/>
                      </v:shapetype>
                      <v:shape id="_x0000_s1028" type="#_x0000_t202" style="position:absolute;left:25954;width:313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" fillcolor="black [3213]" stroked="f" strokeweight=".5pt">
                        <v:textbox>
                          <w:txbxContent>
                            <w:p w14:paraId="6F0136B7" w14:textId="77777777" w:rsidR="00082464" w:rsidRDefault="00082464" w:rsidP="00082464">
                              <w:pPr>
                                <w:rPr>
                                  <w:rFonts w:ascii="Times New Roman" w:hAnsi="Times New Roman"/>
                                  <w:b/>
                                  <w:bCs/>
                                  <w:sz w:val="16"/>
                                  <w:szCs w:val="16"/>
                                </w:rPr>
                              </w:pPr>
                              <w:r>
                                <w:rPr>
                                  <w:rFonts w:ascii="Times New Roman" w:hAnsi="Times New Roman"/>
                                  <w:b/>
                                  <w:bCs/>
                                  <w:sz w:val="16"/>
                                  <w:szCs w:val="16"/>
                                </w:rPr>
                                <w:t>(a)</w:t>
                              </w:r>
                            </w:p>
                          </w:txbxContent>
                        </v:textbox>
                      </v:shape>
                      <w10:anchorlock/>
                    </v:group>
                  </w:pict>
                </mc:Fallback>
              </mc:AlternateContent>
            </w:r>
          </w:p>
          <w:p w14:paraId="7DFA707B" w14:textId="1C9D04FE" w:rsidR="00AB2434" w:rsidRDefault="00AB2434" w:rsidP="00AB2434">
            <w:pPr>
              <w:rPr>
                <w:lang w:eastAsia="zh-CN"/>
              </w:rPr>
            </w:pPr>
          </w:p>
        </w:tc>
      </w:tr>
      <w:tr w:rsidR="00082464" w14:paraId="02441273" w14:textId="77777777" w:rsidTr="00AB2434">
        <w:trPr>
          <w:jc w:val="center"/>
        </w:trPr>
        <w:tc>
          <w:tcPr>
            <w:tcW w:w="5000" w:type="pct"/>
          </w:tcPr>
          <w:p w14:paraId="41EE2D58" w14:textId="77777777" w:rsidR="00082464" w:rsidRDefault="00082464" w:rsidP="00AB2434">
            <w:pPr>
              <w:rPr>
                <w:lang w:eastAsia="zh-CN"/>
              </w:rPr>
            </w:pPr>
            <w:r>
              <w:rPr>
                <w:noProof/>
                <w:sz w:val="18"/>
                <w:szCs w:val="18"/>
              </w:rPr>
              <mc:AlternateContent>
                <mc:Choice Requires="wpg">
                  <w:drawing>
                    <wp:inline distT="0" distB="0" distL="0" distR="0" wp14:anchorId="5F1D31B8" wp14:editId="1C456B85">
                      <wp:extent cx="2947075" cy="2441302"/>
                      <wp:effectExtent l="0" t="0" r="5715" b="0"/>
                      <wp:docPr id="120520743" name="Group 9"/>
                      <wp:cNvGraphicFramePr/>
                      <a:graphic xmlns:a="http://schemas.openxmlformats.org/drawingml/2006/main">
                        <a:graphicData uri="http://schemas.microsoft.com/office/word/2010/wordprocessingGroup">
                          <wpg:wgp>
                            <wpg:cNvGrpSpPr/>
                            <wpg:grpSpPr>
                              <a:xfrm>
                                <a:off x="0" y="0"/>
                                <a:ext cx="2947075" cy="2441302"/>
                                <a:chOff x="0" y="0"/>
                                <a:chExt cx="2898140" cy="2308225"/>
                              </a:xfrm>
                            </wpg:grpSpPr>
                            <pic:pic xmlns:pic="http://schemas.openxmlformats.org/drawingml/2006/picture">
                              <pic:nvPicPr>
                                <pic:cNvPr id="1120471104" name="Picture 2"/>
                                <pic:cNvPicPr>
                                  <a:picLocks noChangeAspect="1"/>
                                </pic:cNvPicPr>
                              </pic:nvPicPr>
                              <pic:blipFill>
                                <a:blip r:embed="rId16" cstate="print">
                                  <a:extLst>
                                    <a:ext uri="{28A0092B-C50C-407E-A947-70E740481C1C}">
                                      <a14:useLocalDpi xmlns:a14="http://schemas.microsoft.com/office/drawing/2010/main" val="0"/>
                                    </a:ext>
                                  </a:extLst>
                                </a:blip>
                                <a:srcRect l="6232" t="9576" r="13340" b="4862"/>
                                <a:stretch>
                                  <a:fillRect/>
                                </a:stretch>
                              </pic:blipFill>
                              <pic:spPr>
                                <a:xfrm>
                                  <a:off x="0" y="0"/>
                                  <a:ext cx="2898140" cy="2308225"/>
                                </a:xfrm>
                                <a:prstGeom prst="rect">
                                  <a:avLst/>
                                </a:prstGeom>
                                <a:noFill/>
                                <a:ln>
                                  <a:noFill/>
                                </a:ln>
                              </pic:spPr>
                            </pic:pic>
                            <wps:wsp>
                              <wps:cNvPr id="1546253693" name="Text Box 1"/>
                              <wps:cNvSpPr txBox="1"/>
                              <wps:spPr>
                                <a:xfrm>
                                  <a:off x="2532185" y="35169"/>
                                  <a:ext cx="331470" cy="245110"/>
                                </a:xfrm>
                                <a:prstGeom prst="rect">
                                  <a:avLst/>
                                </a:prstGeom>
                                <a:solidFill>
                                  <a:schemeClr val="tx1"/>
                                </a:solidFill>
                                <a:ln w="6350">
                                  <a:noFill/>
                                </a:ln>
                              </wps:spPr>
                              <wps:txbx>
                                <w:txbxContent>
                                  <w:p w14:paraId="421F1F2D" w14:textId="77777777" w:rsidR="00082464" w:rsidRDefault="00082464" w:rsidP="00082464">
                                    <w:pPr>
                                      <w:rPr>
                                        <w:rFonts w:ascii="Times New Roman" w:hAnsi="Times New Roman"/>
                                        <w:b/>
                                        <w:bCs/>
                                        <w:sz w:val="16"/>
                                        <w:szCs w:val="16"/>
                                      </w:rPr>
                                    </w:pPr>
                                    <w:r>
                                      <w:rPr>
                                        <w:rFonts w:ascii="Times New Roman" w:hAnsi="Times New Roman"/>
                                        <w:b/>
                                        <w:bCs/>
                                        <w:sz w:val="16"/>
                                        <w:szCs w:val="16"/>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5F1D31B8" id="Group 9" o:spid="_x0000_s1029" style="width:232.05pt;height:192.25pt;mso-position-horizontal-relative:char;mso-position-vertical-relative:line" coordsize="28981,2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">
                      <v:shape id="Picture 2" o:spid="_x0000_s1030" type="#_x0000_t75" style="position:absolute;width:28981;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">
                        <v:imagedata r:id="rId17" o:title="" croptop="6276f" cropbottom="3186f" cropleft="4084f" cropright="8743f"/>
                      </v:shape>
                      <v:shape id="_x0000_s1031" type="#_x0000_t202" style="position:absolute;left:25321;top:351;width:3315;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" fillcolor="black [3213]" stroked="f" strokeweight=".5pt">
                        <v:textbox>
                          <w:txbxContent>
                            <w:p w14:paraId="421F1F2D" w14:textId="77777777" w:rsidR="00082464" w:rsidRDefault="00082464" w:rsidP="00082464">
                              <w:pPr>
                                <w:rPr>
                                  <w:rFonts w:ascii="Times New Roman" w:hAnsi="Times New Roman"/>
                                  <w:b/>
                                  <w:bCs/>
                                  <w:sz w:val="16"/>
                                  <w:szCs w:val="16"/>
                                </w:rPr>
                              </w:pPr>
                              <w:r>
                                <w:rPr>
                                  <w:rFonts w:ascii="Times New Roman" w:hAnsi="Times New Roman"/>
                                  <w:b/>
                                  <w:bCs/>
                                  <w:sz w:val="16"/>
                                  <w:szCs w:val="16"/>
                                </w:rPr>
                                <w:t>(b)</w:t>
                              </w:r>
                            </w:p>
                          </w:txbxContent>
                        </v:textbox>
                      </v:shape>
                      <w10:anchorlock/>
                    </v:group>
                  </w:pict>
                </mc:Fallback>
              </mc:AlternateContent>
            </w:r>
          </w:p>
          <w:p w14:paraId="7BB8F962" w14:textId="3EFBDB69" w:rsidR="00AB2434" w:rsidRDefault="00AB2434" w:rsidP="00AB2434">
            <w:pPr>
              <w:rPr>
                <w:lang w:eastAsia="zh-CN"/>
              </w:rPr>
            </w:pPr>
          </w:p>
        </w:tc>
      </w:tr>
      <w:tr w:rsidR="00082464" w14:paraId="5ED5F125" w14:textId="77777777" w:rsidTr="00AB2434">
        <w:trPr>
          <w:jc w:val="center"/>
        </w:trPr>
        <w:tc>
          <w:tcPr>
            <w:tcW w:w="5000" w:type="pct"/>
          </w:tcPr>
          <w:p w14:paraId="08848459" w14:textId="4D767797" w:rsidR="00082464" w:rsidRDefault="00082464" w:rsidP="00AB2434">
            <w:pPr>
              <w:rPr>
                <w:lang w:eastAsia="zh-CN"/>
              </w:rPr>
            </w:pPr>
            <w:r>
              <w:rPr>
                <w:noProof/>
              </w:rPr>
              <mc:AlternateContent>
                <mc:Choice Requires="wps">
                  <w:drawing>
                    <wp:anchor distT="0" distB="0" distL="114300" distR="114300" simplePos="0" relativeHeight="251679744" behindDoc="0" locked="0" layoutInCell="1" allowOverlap="1" wp14:anchorId="39D13D53" wp14:editId="098B5D02">
                      <wp:simplePos x="0" y="0"/>
                      <wp:positionH relativeFrom="column">
                        <wp:posOffset>301625</wp:posOffset>
                      </wp:positionH>
                      <wp:positionV relativeFrom="paragraph">
                        <wp:posOffset>62865</wp:posOffset>
                      </wp:positionV>
                      <wp:extent cx="333375" cy="236220"/>
                      <wp:effectExtent l="0" t="0" r="9525" b="0"/>
                      <wp:wrapNone/>
                      <wp:docPr id="628320581" name="Text Box 1"/>
                      <wp:cNvGraphicFramePr/>
                      <a:graphic xmlns:a="http://schemas.openxmlformats.org/drawingml/2006/main">
                        <a:graphicData uri="http://schemas.microsoft.com/office/word/2010/wordprocessingShape">
                          <wps:wsp>
                            <wps:cNvSpPr txBox="1"/>
                            <wps:spPr>
                              <a:xfrm>
                                <a:off x="0" y="0"/>
                                <a:ext cx="333375" cy="236220"/>
                              </a:xfrm>
                              <a:prstGeom prst="rect">
                                <a:avLst/>
                              </a:prstGeom>
                              <a:solidFill>
                                <a:schemeClr val="tx1"/>
                              </a:solidFill>
                              <a:ln w="6350">
                                <a:noFill/>
                              </a:ln>
                            </wps:spPr>
                            <wps:txbx>
                              <w:txbxContent>
                                <w:p w14:paraId="2947D101" w14:textId="77777777" w:rsidR="00082464" w:rsidRDefault="00082464" w:rsidP="00082464">
                                  <w:pPr>
                                    <w:rPr>
                                      <w:rFonts w:ascii="Times New Roman" w:hAnsi="Times New Roman"/>
                                      <w:b/>
                                      <w:bCs/>
                                      <w:sz w:val="16"/>
                                      <w:szCs w:val="16"/>
                                    </w:rPr>
                                  </w:pPr>
                                  <w:r>
                                    <w:rPr>
                                      <w:rFonts w:ascii="Times New Roman" w:hAnsi="Times New Roman"/>
                                      <w:b/>
                                      <w:bCs/>
                                      <w:sz w:val="16"/>
                                      <w:szCs w:val="16"/>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9D13D53" id="Text Box 1" o:spid="_x0000_s1032" type="#_x0000_t202" style="position:absolute;left:0;text-align:left;margin-left:23.75pt;margin-top:4.95pt;width:26.25pt;height:18.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" fillcolor="black [3213]" stroked="f" strokeweight=".5pt">
                      <v:textbox>
                        <w:txbxContent>
                          <w:p w14:paraId="2947D101" w14:textId="77777777" w:rsidR="00082464" w:rsidRDefault="00082464" w:rsidP="00082464">
                            <w:pPr>
                              <w:rPr>
                                <w:rFonts w:ascii="Times New Roman" w:hAnsi="Times New Roman"/>
                                <w:b/>
                                <w:bCs/>
                                <w:sz w:val="16"/>
                                <w:szCs w:val="16"/>
                              </w:rPr>
                            </w:pPr>
                            <w:r>
                              <w:rPr>
                                <w:rFonts w:ascii="Times New Roman" w:hAnsi="Times New Roman"/>
                                <w:b/>
                                <w:bCs/>
                                <w:sz w:val="16"/>
                                <w:szCs w:val="16"/>
                              </w:rPr>
                              <w:t>(c)</w:t>
                            </w:r>
                          </w:p>
                        </w:txbxContent>
                      </v:textbox>
                    </v:shape>
                  </w:pict>
                </mc:Fallback>
              </mc:AlternateContent>
            </w:r>
            <w:r>
              <w:rPr>
                <w:noProof/>
              </w:rPr>
              <w:drawing>
                <wp:inline distT="0" distB="0" distL="0" distR="0" wp14:anchorId="582DFCB9" wp14:editId="2B062FDF">
                  <wp:extent cx="3051517" cy="2586987"/>
                  <wp:effectExtent l="0" t="0" r="0" b="4445"/>
                  <wp:docPr id="69413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37080" name="Picture 1"/>
                          <pic:cNvPicPr>
                            <a:picLocks noChangeAspect="1"/>
                          </pic:cNvPicPr>
                        </pic:nvPicPr>
                        <pic:blipFill>
                          <a:blip r:embed="rId18" cstate="print">
                            <a:extLst>
                              <a:ext uri="{28A0092B-C50C-407E-A947-70E740481C1C}">
                                <a14:useLocalDpi xmlns:a14="http://schemas.microsoft.com/office/drawing/2010/main" val="0"/>
                              </a:ext>
                            </a:extLst>
                          </a:blip>
                          <a:srcRect l="6267" t="5751" r="12193" b="4845"/>
                          <a:stretch>
                            <a:fillRect/>
                          </a:stretch>
                        </pic:blipFill>
                        <pic:spPr>
                          <a:xfrm>
                            <a:off x="0" y="0"/>
                            <a:ext cx="3059195" cy="2593497"/>
                          </a:xfrm>
                          <a:prstGeom prst="rect">
                            <a:avLst/>
                          </a:prstGeom>
                          <a:noFill/>
                          <a:ln>
                            <a:noFill/>
                          </a:ln>
                        </pic:spPr>
                      </pic:pic>
                    </a:graphicData>
                  </a:graphic>
                </wp:inline>
              </w:drawing>
            </w:r>
          </w:p>
        </w:tc>
      </w:tr>
      <w:tr w:rsidR="00082464" w14:paraId="67A1DC29" w14:textId="77777777" w:rsidTr="00AB2434">
        <w:trPr>
          <w:jc w:val="center"/>
        </w:trPr>
        <w:tc>
          <w:tcPr>
            <w:tcW w:w="5000" w:type="pct"/>
          </w:tcPr>
          <w:p w14:paraId="50910CB8" w14:textId="694E71B7" w:rsidR="00082464" w:rsidRPr="00AB2434" w:rsidRDefault="00082464" w:rsidP="00AB2434">
            <w:pPr>
              <w:pStyle w:val="IJNEAMParagraph"/>
              <w:jc w:val="center"/>
              <w:rPr>
                <w:color w:val="000000" w:themeColor="text1"/>
                <w:sz w:val="18"/>
                <w:szCs w:val="18"/>
              </w:rPr>
            </w:pPr>
            <w:r w:rsidRPr="00A10EE8">
              <w:rPr>
                <w:b/>
                <w:bCs/>
                <w:color w:val="000000" w:themeColor="text1"/>
                <w:sz w:val="18"/>
                <w:szCs w:val="18"/>
              </w:rPr>
              <w:t>Figure 1</w:t>
            </w:r>
            <w:r>
              <w:rPr>
                <w:b/>
                <w:bCs/>
                <w:color w:val="000000" w:themeColor="text1"/>
                <w:sz w:val="18"/>
                <w:szCs w:val="18"/>
              </w:rPr>
              <w:t>.</w:t>
            </w:r>
            <w:r w:rsidRPr="00A10EE8">
              <w:rPr>
                <w:color w:val="000000" w:themeColor="text1"/>
                <w:sz w:val="18"/>
                <w:szCs w:val="18"/>
              </w:rPr>
              <w:t xml:space="preserve"> (a) XRD Diffraction patterns of SnO₂ NPs synthesized with varying precursor salt-to-extract ratios; (b) Magnified view of the (110) diffraction peaks; (c) Intensity of the (110) diffraction peaks at approximately 27.08°</w:t>
            </w:r>
          </w:p>
        </w:tc>
      </w:tr>
    </w:tbl>
    <w:p w14:paraId="13426DC7" w14:textId="77777777" w:rsidR="00AB2434" w:rsidRDefault="00AB2434">
      <w:pPr>
        <w:rPr>
          <w:lang w:eastAsia="zh-CN"/>
        </w:rPr>
      </w:pPr>
    </w:p>
    <w:p w14:paraId="62D8F916" w14:textId="0615F41B" w:rsidR="00B52278" w:rsidRDefault="0076061C">
      <w:pPr>
        <w:rPr>
          <w:lang w:val="zh-CN" w:eastAsia="zh-CN"/>
        </w:rPr>
      </w:pPr>
      <w:r>
        <w:rPr>
          <w:lang w:val="zh-CN" w:eastAsia="zh-CN"/>
        </w:rPr>
        <w:t xml:space="preserve">a well-ordered atomic arrangement on the crystal surfaces, confirming the successful formation of the SnO₂ crystalline </w:t>
      </w:r>
      <w:r>
        <w:rPr>
          <w:lang w:val="zh-CN" w:eastAsia="zh-CN"/>
        </w:rPr>
        <w:t xml:space="preserve">framework. The absence of additional peaks attributable to impurities further substantiates the synthesis of pure, single-phase SnO₂ </w:t>
      </w:r>
      <w:r w:rsidR="00FC2FAC">
        <w:rPr>
          <w:lang w:eastAsia="zh-CN"/>
        </w:rPr>
        <w:t>NPs</w:t>
      </w:r>
      <w:r>
        <w:rPr>
          <w:lang w:val="zh-CN" w:eastAsia="zh-CN"/>
        </w:rPr>
        <w:t xml:space="preserve">. Notably, the sample synthesized at a 1:3 precursor salt-to-extract ratio exhibited the highest intensity diffraction peak, suggesting enhanced crystallinity under these conditions. This is attributed to the optimal amount of hydroxyl groups acting synergistically as dispersing </w:t>
      </w:r>
      <w:r w:rsidRPr="00CF18AF">
        <w:rPr>
          <w:color w:val="000000" w:themeColor="text1"/>
          <w:lang w:val="zh-CN" w:eastAsia="zh-CN"/>
        </w:rPr>
        <w:t xml:space="preserve">agents </w:t>
      </w:r>
      <w:r w:rsidR="00D40799" w:rsidRPr="00CF18AF">
        <w:rPr>
          <w:color w:val="000000" w:themeColor="text1"/>
          <w:lang w:eastAsia="zh-CN"/>
        </w:rPr>
        <w:t>[44]</w:t>
      </w:r>
      <w:r w:rsidRPr="00CF18AF">
        <w:rPr>
          <w:color w:val="000000" w:themeColor="text1"/>
          <w:lang w:val="zh-CN" w:eastAsia="zh-CN"/>
        </w:rPr>
        <w:t>. As a result, the nanoparticles are better dispersed with minimal aggregation, enhancing their stability. Consequently, the (110) plane displays a sharp and prominent peak, indicating a more stable SnO₂ NPs structure compared to the other planes.</w:t>
      </w:r>
      <w:r w:rsidR="00A61995">
        <w:rPr>
          <w:color w:val="000000" w:themeColor="text1"/>
          <w:lang w:eastAsia="zh-CN"/>
        </w:rPr>
        <w:t xml:space="preserve"> </w:t>
      </w:r>
      <w:r w:rsidRPr="00CF18AF">
        <w:rPr>
          <w:color w:val="000000" w:themeColor="text1"/>
          <w:lang w:val="zh-CN" w:eastAsia="zh-CN"/>
        </w:rPr>
        <w:t xml:space="preserve">The crystallite size (D) of the SnO₂ NPs was determined using the Debye-Scherrer equation (Equation 1). The crystallite size (D) and FWHM were analyzed based on the (110) plane orientation due to its high atomic density, which is frequently cited in SnO₂ NPs studies </w:t>
      </w:r>
      <w:r w:rsidR="00D40799" w:rsidRPr="00CF18AF">
        <w:rPr>
          <w:color w:val="000000" w:themeColor="text1"/>
          <w:lang w:eastAsia="zh-CN"/>
        </w:rPr>
        <w:t>[45]</w:t>
      </w:r>
      <w:r w:rsidRPr="00CF18AF">
        <w:rPr>
          <w:color w:val="000000" w:themeColor="text1"/>
          <w:lang w:val="zh-CN" w:eastAsia="zh-CN"/>
        </w:rPr>
        <w:t>. In addition, other structural parameters such as interplanar spacing (</w:t>
      </w:r>
      <w:r w:rsidRPr="00CF18AF">
        <w:rPr>
          <w:i/>
          <w:iCs/>
          <w:color w:val="000000" w:themeColor="text1"/>
          <w:lang w:val="zh-CN" w:eastAsia="zh-CN"/>
        </w:rPr>
        <w:t>d</w:t>
      </w:r>
      <w:r w:rsidRPr="00CF18AF">
        <w:rPr>
          <w:color w:val="000000" w:themeColor="text1"/>
          <w:lang w:val="zh-CN" w:eastAsia="zh-CN"/>
        </w:rPr>
        <w:t xml:space="preserve">), dislocation density (δ), and lattice strain (ε) were calculated using Equations (2–4) </w:t>
      </w:r>
      <w:r w:rsidR="00D40799" w:rsidRPr="00CF18AF">
        <w:rPr>
          <w:color w:val="000000" w:themeColor="text1"/>
          <w:lang w:eastAsia="zh-CN"/>
        </w:rPr>
        <w:t>[46][47]</w:t>
      </w:r>
      <w:r w:rsidRPr="00CF18AF">
        <w:rPr>
          <w:color w:val="000000" w:themeColor="text1"/>
          <w:lang w:val="zh-CN" w:eastAsia="zh-CN"/>
        </w:rPr>
        <w:t xml:space="preserve">. The computed XRD parameters </w:t>
      </w:r>
      <w:r>
        <w:rPr>
          <w:lang w:val="zh-CN" w:eastAsia="zh-CN"/>
        </w:rPr>
        <w:t>are summarized in Table 1.</w:t>
      </w:r>
    </w:p>
    <w:p w14:paraId="38D8BA60" w14:textId="77777777" w:rsidR="00B52278" w:rsidRDefault="00B52278">
      <w:pPr>
        <w:rPr>
          <w:lang w:val="zh-CN" w:eastAsia="zh-CN"/>
        </w:rPr>
      </w:pPr>
    </w:p>
    <w:p w14:paraId="6D72D89A" w14:textId="77777777" w:rsidR="00B52278" w:rsidRDefault="00B52278">
      <w:pPr>
        <w:rPr>
          <w:lang w:val="zh-CN"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tblGrid>
      <w:tr w:rsidR="00B52278" w14:paraId="316D8F47" w14:textId="77777777">
        <w:tc>
          <w:tcPr>
            <w:tcW w:w="9350" w:type="dxa"/>
          </w:tcPr>
          <w:p w14:paraId="69EC8314" w14:textId="77777777" w:rsidR="00B52278" w:rsidRDefault="0076061C" w:rsidP="00341FF7">
            <w:pPr>
              <w:spacing w:line="480" w:lineRule="auto"/>
              <w:rPr>
                <w:kern w:val="0"/>
                <w:lang w:val="en-GB"/>
                <w14:ligatures w14:val="none"/>
              </w:rPr>
            </w:pPr>
            <w:bookmarkStart w:id="1" w:name="_Hlk188887029"/>
            <m:oMath>
              <m:r>
                <m:rPr>
                  <m:sty m:val="p"/>
                </m:rPr>
                <w:rPr>
                  <w:rFonts w:ascii="Cambria Math" w:eastAsia="Aptos" w:hAnsi="Cambria Math" w:cs="Calibri"/>
                </w:rPr>
                <m:t>D</m:t>
              </m:r>
              <m:r>
                <w:rPr>
                  <w:rFonts w:ascii="Cambria Math" w:eastAsia="Aptos" w:hAnsi="Cambria Math" w:cs="Calibri"/>
                </w:rPr>
                <m:t>=</m:t>
              </m:r>
              <m:f>
                <m:fPr>
                  <m:ctrlPr>
                    <w:rPr>
                      <w:rFonts w:ascii="Cambria Math" w:eastAsia="Aptos" w:hAnsi="Cambria Math" w:cs="Calibri"/>
                      <w:iCs/>
                    </w:rPr>
                  </m:ctrlPr>
                </m:fPr>
                <m:num>
                  <m:r>
                    <m:rPr>
                      <m:sty m:val="p"/>
                    </m:rPr>
                    <w:rPr>
                      <w:rFonts w:ascii="Cambria Math" w:eastAsia="Aptos" w:hAnsi="Cambria Math" w:cs="Calibri"/>
                    </w:rPr>
                    <m:t>k</m:t>
                  </m:r>
                  <m:r>
                    <m:rPr>
                      <m:sty m:val="p"/>
                    </m:rPr>
                    <w:rPr>
                      <w:rFonts w:ascii="Cambria Math" w:eastAsia="Aptos" w:hAnsi="Cambria Math" w:cs="Calibri"/>
                    </w:rPr>
                    <w:sym w:font="Symbol" w:char="F06C"/>
                  </m:r>
                </m:num>
                <m:den>
                  <m:r>
                    <m:rPr>
                      <m:sty m:val="p"/>
                    </m:rPr>
                    <w:rPr>
                      <w:rFonts w:ascii="Cambria Math" w:eastAsia="Aptos" w:hAnsi="Cambria Math" w:cs="Calibri"/>
                    </w:rPr>
                    <m:t xml:space="preserve">β Cos </m:t>
                  </m:r>
                  <m:r>
                    <m:rPr>
                      <m:sty m:val="p"/>
                    </m:rPr>
                    <w:rPr>
                      <w:rFonts w:ascii="Cambria Math" w:eastAsia="Aptos" w:hAnsi="Cambria Math" w:cs="Calibri"/>
                    </w:rPr>
                    <w:sym w:font="Symbol" w:char="F071"/>
                  </m:r>
                </m:den>
              </m:f>
            </m:oMath>
            <w:bookmarkEnd w:id="1"/>
            <w:r>
              <w:rPr>
                <w:iCs/>
              </w:rPr>
              <w:t xml:space="preserve">                                                                   </w:t>
            </w:r>
            <w:r w:rsidRPr="00E82032">
              <w:rPr>
                <w:iCs/>
                <w:sz w:val="20"/>
                <w:szCs w:val="20"/>
              </w:rPr>
              <w:t>(1)</w:t>
            </w:r>
          </w:p>
        </w:tc>
      </w:tr>
      <w:tr w:rsidR="00B52278" w14:paraId="4E169397" w14:textId="77777777">
        <w:tc>
          <w:tcPr>
            <w:tcW w:w="9350" w:type="dxa"/>
          </w:tcPr>
          <w:p w14:paraId="531E57AE" w14:textId="77777777" w:rsidR="00B52278" w:rsidRDefault="0076061C" w:rsidP="00341FF7">
            <w:pPr>
              <w:spacing w:line="480" w:lineRule="auto"/>
              <w:rPr>
                <w:kern w:val="0"/>
                <w:lang w:val="en-GB"/>
                <w14:ligatures w14:val="none"/>
              </w:rPr>
            </w:pPr>
            <m:oMath>
              <m:r>
                <w:rPr>
                  <w:rFonts w:ascii="Cambria Math" w:eastAsiaTheme="minorEastAsia" w:hAnsi="Cambria Math"/>
                </w:rPr>
                <m:t>d</m:t>
              </m:r>
              <m:r>
                <m:rPr>
                  <m:sty m:val="p"/>
                </m:rP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w:sym w:font="Symbol" w:char="F06C"/>
                  </m:r>
                </m:num>
                <m:den>
                  <m:r>
                    <m:rPr>
                      <m:sty m:val="p"/>
                    </m:rPr>
                    <w:rPr>
                      <w:rFonts w:ascii="Cambria Math" w:eastAsiaTheme="minorEastAsia" w:hAnsi="Cambria Math"/>
                    </w:rPr>
                    <m:t>2</m:t>
                  </m:r>
                  <m:func>
                    <m:funcPr>
                      <m:ctrlPr>
                        <w:rPr>
                          <w:rFonts w:ascii="Cambria Math" w:eastAsiaTheme="minorEastAsia" w:hAnsi="Cambria Math"/>
                        </w:rPr>
                      </m:ctrlPr>
                    </m:funcPr>
                    <m:fName>
                      <m:r>
                        <m:rPr>
                          <m:sty m:val="p"/>
                        </m:rPr>
                        <w:rPr>
                          <w:rFonts w:ascii="Cambria Math" w:eastAsiaTheme="minorEastAsia" w:hAnsi="Cambria Math"/>
                        </w:rPr>
                        <m:t>sin</m:t>
                      </m:r>
                    </m:fName>
                    <m:e>
                      <m:r>
                        <m:rPr>
                          <m:sty m:val="p"/>
                        </m:rPr>
                        <w:rPr>
                          <w:rFonts w:ascii="Cambria Math" w:eastAsiaTheme="minorEastAsia" w:hAnsi="Cambria Math"/>
                        </w:rPr>
                        <w:sym w:font="Symbol" w:char="F071"/>
                      </m:r>
                    </m:e>
                  </m:func>
                </m:den>
              </m:f>
            </m:oMath>
            <w:r>
              <w:t xml:space="preserve">                                                                  </w:t>
            </w:r>
            <w:r w:rsidRPr="00E82032">
              <w:rPr>
                <w:sz w:val="20"/>
                <w:szCs w:val="20"/>
              </w:rPr>
              <w:t>(2)</w:t>
            </w:r>
          </w:p>
        </w:tc>
      </w:tr>
      <w:tr w:rsidR="00B52278" w14:paraId="6105AB3E" w14:textId="77777777">
        <w:tc>
          <w:tcPr>
            <w:tcW w:w="9350" w:type="dxa"/>
          </w:tcPr>
          <w:p w14:paraId="5328D87A" w14:textId="77777777" w:rsidR="00B52278" w:rsidRDefault="0076061C" w:rsidP="00341FF7">
            <w:pPr>
              <w:spacing w:line="480" w:lineRule="auto"/>
            </w:pPr>
            <m:oMath>
              <m:r>
                <m:rPr>
                  <m:sty m:val="p"/>
                </m:rPr>
                <w:rPr>
                  <w:rFonts w:ascii="Cambria Math" w:hAnsi="Cambria Math" w:cs="Calibri"/>
                </w:rPr>
                <m:t>δ=</m:t>
              </m:r>
              <m:f>
                <m:fPr>
                  <m:ctrlPr>
                    <w:rPr>
                      <w:rFonts w:ascii="Cambria Math" w:hAnsi="Cambria Math" w:cs="Calibri"/>
                      <w:i/>
                    </w:rPr>
                  </m:ctrlPr>
                </m:fPr>
                <m:num>
                  <m:r>
                    <w:rPr>
                      <w:rFonts w:ascii="Cambria Math" w:hAnsi="Cambria Math" w:cs="Calibri"/>
                    </w:rPr>
                    <m:t>1</m:t>
                  </m:r>
                </m:num>
                <m:den>
                  <m:sSup>
                    <m:sSupPr>
                      <m:ctrlPr>
                        <w:rPr>
                          <w:rFonts w:ascii="Cambria Math" w:hAnsi="Cambria Math" w:cs="Calibri"/>
                          <w:i/>
                        </w:rPr>
                      </m:ctrlPr>
                    </m:sSupPr>
                    <m:e>
                      <m:r>
                        <m:rPr>
                          <m:sty m:val="p"/>
                        </m:rPr>
                        <w:rPr>
                          <w:rFonts w:ascii="Cambria Math" w:hAnsi="Cambria Math" w:cs="Calibri"/>
                        </w:rPr>
                        <m:t>D</m:t>
                      </m:r>
                    </m:e>
                    <m:sup>
                      <m:r>
                        <w:rPr>
                          <w:rFonts w:ascii="Cambria Math" w:hAnsi="Cambria Math" w:cs="Calibri"/>
                        </w:rPr>
                        <m:t>2</m:t>
                      </m:r>
                    </m:sup>
                  </m:sSup>
                </m:den>
              </m:f>
            </m:oMath>
            <w:r>
              <w:rPr>
                <w:rFonts w:eastAsiaTheme="minorEastAsia"/>
              </w:rPr>
              <w:t xml:space="preserve">                                                                         </w:t>
            </w:r>
            <w:r w:rsidRPr="00E82032">
              <w:rPr>
                <w:rFonts w:eastAsiaTheme="minorEastAsia"/>
                <w:sz w:val="20"/>
                <w:szCs w:val="20"/>
              </w:rPr>
              <w:t>(3)</w:t>
            </w:r>
          </w:p>
        </w:tc>
      </w:tr>
      <w:tr w:rsidR="00B52278" w14:paraId="2FCD794E" w14:textId="77777777">
        <w:tc>
          <w:tcPr>
            <w:tcW w:w="9350" w:type="dxa"/>
          </w:tcPr>
          <w:p w14:paraId="077BB4A3" w14:textId="36CF1DCA" w:rsidR="00B52278" w:rsidRPr="00341FF7" w:rsidRDefault="0076061C" w:rsidP="00341FF7">
            <w:pPr>
              <w:spacing w:line="480" w:lineRule="auto"/>
              <w:ind w:hanging="24"/>
            </w:pPr>
            <m:oMath>
              <m:r>
                <m:rPr>
                  <m:sty m:val="p"/>
                </m:rPr>
                <w:rPr>
                  <w:rFonts w:ascii="Cambria Math" w:hAnsi="Cambria Math"/>
                </w:rPr>
                <w:sym w:font="Symbol" w:char="F065"/>
              </m:r>
              <m:r>
                <w:rPr>
                  <w:rFonts w:ascii="Cambria Math" w:hAnsi="Cambria Math"/>
                </w:rPr>
                <m:t xml:space="preserve"> =</m:t>
              </m:r>
              <m:f>
                <m:fPr>
                  <m:ctrlPr>
                    <w:rPr>
                      <w:rFonts w:ascii="Cambria Math" w:hAnsi="Cambria Math"/>
                      <w:i/>
                    </w:rPr>
                  </m:ctrlPr>
                </m:fPr>
                <m:num>
                  <m:r>
                    <m:rPr>
                      <m:sty m:val="p"/>
                    </m:rPr>
                    <w:rPr>
                      <w:rFonts w:ascii="Cambria Math" w:hAnsi="Cambria Math"/>
                    </w:rPr>
                    <m:t>β</m:t>
                  </m:r>
                </m:num>
                <m:den>
                  <m:r>
                    <w:rPr>
                      <w:rFonts w:ascii="Cambria Math" w:hAnsi="Cambria Math"/>
                    </w:rPr>
                    <m:t>4</m:t>
                  </m:r>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w:sym w:font="Symbol" w:char="F071"/>
                      </m:r>
                    </m:e>
                  </m:func>
                </m:den>
              </m:f>
              <m:r>
                <w:rPr>
                  <w:rFonts w:ascii="Cambria Math" w:hAnsi="Cambria Math"/>
                </w:rPr>
                <m:t xml:space="preserve"> </m:t>
              </m:r>
            </m:oMath>
            <w:r>
              <w:rPr>
                <w:rFonts w:eastAsiaTheme="minorEastAsia"/>
              </w:rPr>
              <w:t xml:space="preserve">                                                                  </w:t>
            </w:r>
            <w:r w:rsidRPr="00E82032">
              <w:rPr>
                <w:rFonts w:eastAsiaTheme="minorEastAsia"/>
                <w:sz w:val="20"/>
                <w:szCs w:val="20"/>
              </w:rPr>
              <w:t>(4)</w:t>
            </w:r>
          </w:p>
        </w:tc>
      </w:tr>
    </w:tbl>
    <w:p w14:paraId="78B35FA1" w14:textId="4C781E96" w:rsidR="00B52278" w:rsidRPr="00A34988" w:rsidRDefault="0076061C">
      <w:pPr>
        <w:pStyle w:val="IJNEAMParagraph"/>
        <w:rPr>
          <w:color w:val="000000" w:themeColor="text1"/>
        </w:rPr>
      </w:pPr>
      <w:r>
        <w:t>The highest peak intensity is recorded for the sample with a 1:3 ratio as shown in Fig</w:t>
      </w:r>
      <w:r w:rsidR="00657304">
        <w:t>ure</w:t>
      </w:r>
      <w:r>
        <w:t xml:space="preserve"> </w:t>
      </w:r>
      <w:r w:rsidR="005728D8">
        <w:t>1</w:t>
      </w:r>
      <w:r>
        <w:t>b, which also exhibited the largest crystallite size among all samples measured at 33.43 nm. Meanwhile Fig</w:t>
      </w:r>
      <w:r w:rsidR="00657304">
        <w:t>ure</w:t>
      </w:r>
      <w:r>
        <w:t xml:space="preserve"> </w:t>
      </w:r>
      <w:r w:rsidR="005728D8">
        <w:t>1</w:t>
      </w:r>
      <w:r>
        <w:t xml:space="preserve">c presents an enlarged view of the relative shift and intensity of the (110) diffraction peaks. As the extract concentration increases beyond the 1:1 ratio, a noticeable shift in the diffraction peaks toward lower 2θ angles is observed for ratios ranging from 1:3 to 1:10. However, this shift does not significantly affect the crystalline structure or phase purity of the synthesized SnO₂ NPs. This </w:t>
      </w:r>
      <w:r w:rsidR="005728D8">
        <w:t>behavior</w:t>
      </w:r>
      <w:r>
        <w:t xml:space="preserve"> may be associated with variations in the lattice constant, influenced by stress within the crystal </w:t>
      </w:r>
      <w:r w:rsidRPr="00A34988">
        <w:rPr>
          <w:color w:val="000000" w:themeColor="text1"/>
        </w:rPr>
        <w:t xml:space="preserve">grains </w:t>
      </w:r>
      <w:r w:rsidR="00D40799" w:rsidRPr="00A34988">
        <w:rPr>
          <w:color w:val="000000" w:themeColor="text1"/>
        </w:rPr>
        <w:t>[48</w:t>
      </w:r>
      <w:r w:rsidR="00A34988" w:rsidRPr="00A34988">
        <w:rPr>
          <w:color w:val="000000" w:themeColor="text1"/>
        </w:rPr>
        <w:t>]</w:t>
      </w:r>
      <w:r w:rsidRPr="00A34988">
        <w:rPr>
          <w:color w:val="000000" w:themeColor="text1"/>
        </w:rPr>
        <w:t xml:space="preserve">, as detailed in Table 1. When chelation between OH groups and Sn⁴⁺ ions is complete, the magnitude of the chelation bonding might differ from individual concentration. At higher extract levels, competition among OH groups for capping may lead to a disordered chelation environment, leaving some Sn⁴⁺ ions uncapped. During calcination, thermal energy induces random atomic motion, which can cause fluctuations in interatomic distances </w:t>
      </w:r>
      <w:r w:rsidR="00D40799" w:rsidRPr="00A34988">
        <w:rPr>
          <w:color w:val="000000" w:themeColor="text1"/>
        </w:rPr>
        <w:t>[49]</w:t>
      </w:r>
      <w:r w:rsidRPr="00A34988">
        <w:rPr>
          <w:color w:val="000000" w:themeColor="text1"/>
        </w:rPr>
        <w:t>.</w:t>
      </w:r>
    </w:p>
    <w:p w14:paraId="253892F2" w14:textId="2498CC93" w:rsidR="005728D8" w:rsidRPr="00082464" w:rsidRDefault="0076061C" w:rsidP="00082464">
      <w:pPr>
        <w:pStyle w:val="IJNEAMParagraph"/>
      </w:pPr>
      <w:r>
        <w:t xml:space="preserve">Based on the results, the crystallite size and FWHM did not exhibit a consistent dependency on the extract concentration used during synthesis. This finding does not </w:t>
      </w:r>
      <w:r>
        <w:lastRenderedPageBreak/>
        <w:t xml:space="preserve">align with the reported results using </w:t>
      </w:r>
      <w:r>
        <w:rPr>
          <w:i/>
        </w:rPr>
        <w:t>Lycopersicon esculentum</w:t>
      </w:r>
      <w:r w:rsidR="002644F9">
        <w:t xml:space="preserve"> </w:t>
      </w:r>
      <w:r>
        <w:t>[5</w:t>
      </w:r>
      <w:r w:rsidR="00A34988">
        <w:t>0</w:t>
      </w:r>
      <w:r>
        <w:t xml:space="preserve">] and </w:t>
      </w:r>
      <w:r>
        <w:rPr>
          <w:i/>
        </w:rPr>
        <w:t>Camellia sinensis</w:t>
      </w:r>
      <w:r>
        <w:t xml:space="preserve"> [5</w:t>
      </w:r>
      <w:r w:rsidR="00A34988">
        <w:t>1</w:t>
      </w:r>
      <w:r>
        <w:t>], where increasing the extract’s concentration was found to reduce crystallinity and introduce noise into the signal. On this subject, this variability is reflected in the values of dislocation density and lattice distortion, which are directly influenced by these parameters. As the extract concentration increased, both FWHM and crystallite size fluctuated, suggesting a degree of disorder in the crystalline structure across the different extract ratios. This disorder may also affect the grain boundaries, potentially due to structural irregularities at the interfaces [5</w:t>
      </w:r>
      <w:r w:rsidR="00A34988">
        <w:t>2</w:t>
      </w:r>
      <w:r>
        <w:t>][5</w:t>
      </w:r>
      <w:r w:rsidR="00A34988">
        <w:t>3</w:t>
      </w:r>
      <w:r>
        <w:t>]. Furthermore, the variation in extract concentration may cause uneven capping of Sn⁴⁺ ions by hydroxyl groups, resulting in uneven bonding or steric hindrance. Such effects could contribute to inconsistent crystallite growth and irregular lattice dislocation and strain.</w:t>
      </w:r>
    </w:p>
    <w:p w14:paraId="1C13189E" w14:textId="77777777" w:rsidR="005728D8" w:rsidRDefault="005728D8" w:rsidP="005728D8">
      <w:pPr>
        <w:pStyle w:val="IJNEAMTableCaption"/>
      </w:pPr>
      <w:r>
        <w:rPr>
          <w:b/>
          <w:bCs/>
        </w:rPr>
        <w:t>Table 1.</w:t>
      </w:r>
      <w:r>
        <w:t xml:space="preserve"> XRD Parameters of SnO₂ NPs synthesized with different precursor salt-to-extract ratios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752"/>
        <w:gridCol w:w="752"/>
        <w:gridCol w:w="792"/>
        <w:gridCol w:w="792"/>
        <w:gridCol w:w="792"/>
      </w:tblGrid>
      <w:tr w:rsidR="005728D8" w14:paraId="5ABFC1B5" w14:textId="77777777" w:rsidTr="00AB2434">
        <w:trPr>
          <w:jc w:val="center"/>
        </w:trPr>
        <w:tc>
          <w:tcPr>
            <w:tcW w:w="1103" w:type="dxa"/>
            <w:vMerge w:val="restart"/>
            <w:vAlign w:val="center"/>
          </w:tcPr>
          <w:p w14:paraId="69E514D6" w14:textId="22F1107E" w:rsidR="005728D8" w:rsidRDefault="005728D8" w:rsidP="00AB2434">
            <w:pPr>
              <w:jc w:val="left"/>
              <w:rPr>
                <w:b/>
                <w:bCs/>
                <w:color w:val="000000"/>
                <w:sz w:val="18"/>
                <w:szCs w:val="18"/>
                <w:lang w:eastAsia="fr-CA"/>
              </w:rPr>
            </w:pPr>
            <w:r>
              <w:rPr>
                <w:b/>
                <w:bCs/>
                <w:color w:val="000000"/>
                <w:sz w:val="18"/>
                <w:szCs w:val="18"/>
                <w:lang w:eastAsia="fr-CA"/>
              </w:rPr>
              <w:t>Parameter</w:t>
            </w:r>
          </w:p>
        </w:tc>
        <w:tc>
          <w:tcPr>
            <w:tcW w:w="3940" w:type="dxa"/>
            <w:gridSpan w:val="5"/>
            <w:vAlign w:val="center"/>
          </w:tcPr>
          <w:p w14:paraId="145D4F81" w14:textId="118C7034" w:rsidR="00AB2434" w:rsidRDefault="005728D8" w:rsidP="00AB2434">
            <w:pPr>
              <w:jc w:val="center"/>
              <w:rPr>
                <w:b/>
                <w:bCs/>
                <w:color w:val="000000"/>
                <w:sz w:val="18"/>
                <w:szCs w:val="18"/>
                <w:lang w:val="fr-CA" w:eastAsia="fr-CA"/>
              </w:rPr>
            </w:pPr>
            <w:proofErr w:type="spellStart"/>
            <w:r>
              <w:rPr>
                <w:b/>
                <w:bCs/>
                <w:color w:val="000000"/>
                <w:sz w:val="18"/>
                <w:szCs w:val="18"/>
                <w:lang w:val="fr-CA" w:eastAsia="fr-CA"/>
              </w:rPr>
              <w:t>Precursor</w:t>
            </w:r>
            <w:proofErr w:type="spellEnd"/>
            <w:r>
              <w:rPr>
                <w:b/>
                <w:bCs/>
                <w:color w:val="000000"/>
                <w:sz w:val="18"/>
                <w:szCs w:val="18"/>
                <w:lang w:val="fr-CA" w:eastAsia="fr-CA"/>
              </w:rPr>
              <w:t xml:space="preserve"> </w:t>
            </w:r>
            <w:proofErr w:type="spellStart"/>
            <w:r>
              <w:rPr>
                <w:b/>
                <w:bCs/>
                <w:color w:val="000000"/>
                <w:sz w:val="18"/>
                <w:szCs w:val="18"/>
                <w:lang w:val="fr-CA" w:eastAsia="fr-CA"/>
              </w:rPr>
              <w:t>salt</w:t>
            </w:r>
            <w:proofErr w:type="spellEnd"/>
            <w:r>
              <w:rPr>
                <w:b/>
                <w:bCs/>
                <w:color w:val="000000"/>
                <w:sz w:val="18"/>
                <w:szCs w:val="18"/>
                <w:lang w:val="fr-CA" w:eastAsia="fr-CA"/>
              </w:rPr>
              <w:t xml:space="preserve">: </w:t>
            </w:r>
            <w:proofErr w:type="spellStart"/>
            <w:r>
              <w:rPr>
                <w:b/>
                <w:bCs/>
                <w:color w:val="000000"/>
                <w:sz w:val="18"/>
                <w:szCs w:val="18"/>
                <w:lang w:val="fr-CA" w:eastAsia="fr-CA"/>
              </w:rPr>
              <w:t>Extract</w:t>
            </w:r>
            <w:proofErr w:type="spellEnd"/>
          </w:p>
        </w:tc>
      </w:tr>
      <w:tr w:rsidR="005728D8" w14:paraId="7D2ECF01" w14:textId="77777777" w:rsidTr="00AB2434">
        <w:trPr>
          <w:trHeight w:val="163"/>
          <w:jc w:val="center"/>
        </w:trPr>
        <w:tc>
          <w:tcPr>
            <w:tcW w:w="1103" w:type="dxa"/>
            <w:vMerge/>
            <w:vAlign w:val="center"/>
          </w:tcPr>
          <w:p w14:paraId="09771F4A" w14:textId="77777777" w:rsidR="005728D8" w:rsidRDefault="005728D8" w:rsidP="00AB2434">
            <w:pPr>
              <w:jc w:val="left"/>
              <w:rPr>
                <w:color w:val="000000"/>
                <w:sz w:val="18"/>
                <w:szCs w:val="18"/>
                <w:lang w:eastAsia="fr-CA"/>
              </w:rPr>
            </w:pPr>
          </w:p>
        </w:tc>
        <w:tc>
          <w:tcPr>
            <w:tcW w:w="752" w:type="dxa"/>
            <w:vAlign w:val="center"/>
          </w:tcPr>
          <w:p w14:paraId="39F807E4" w14:textId="77777777" w:rsidR="005728D8" w:rsidRPr="002C5017" w:rsidRDefault="005728D8" w:rsidP="00AB2434">
            <w:pPr>
              <w:jc w:val="center"/>
              <w:rPr>
                <w:b/>
                <w:color w:val="000000"/>
                <w:sz w:val="18"/>
                <w:szCs w:val="18"/>
                <w:lang w:val="fr-CA" w:eastAsia="fr-CA"/>
              </w:rPr>
            </w:pPr>
            <w:r w:rsidRPr="002C5017">
              <w:rPr>
                <w:b/>
                <w:color w:val="000000"/>
                <w:sz w:val="18"/>
                <w:szCs w:val="18"/>
                <w:lang w:val="fr-CA" w:eastAsia="fr-CA"/>
              </w:rPr>
              <w:t>1:1</w:t>
            </w:r>
          </w:p>
        </w:tc>
        <w:tc>
          <w:tcPr>
            <w:tcW w:w="752" w:type="dxa"/>
            <w:vAlign w:val="center"/>
          </w:tcPr>
          <w:p w14:paraId="7B537D88" w14:textId="77777777" w:rsidR="005728D8" w:rsidRPr="002C5017" w:rsidRDefault="005728D8" w:rsidP="00AB2434">
            <w:pPr>
              <w:jc w:val="center"/>
              <w:rPr>
                <w:b/>
                <w:color w:val="000000"/>
                <w:sz w:val="18"/>
                <w:szCs w:val="18"/>
                <w:lang w:val="fr-CA" w:eastAsia="fr-CA"/>
              </w:rPr>
            </w:pPr>
            <w:r w:rsidRPr="002C5017">
              <w:rPr>
                <w:b/>
                <w:color w:val="000000"/>
                <w:sz w:val="18"/>
                <w:szCs w:val="18"/>
                <w:lang w:val="fr-CA" w:eastAsia="fr-CA"/>
              </w:rPr>
              <w:t>1:3</w:t>
            </w:r>
          </w:p>
        </w:tc>
        <w:tc>
          <w:tcPr>
            <w:tcW w:w="812" w:type="dxa"/>
            <w:vAlign w:val="center"/>
          </w:tcPr>
          <w:p w14:paraId="4D03C417" w14:textId="77777777" w:rsidR="005728D8" w:rsidRPr="002C5017" w:rsidRDefault="005728D8" w:rsidP="00AB2434">
            <w:pPr>
              <w:jc w:val="center"/>
              <w:rPr>
                <w:b/>
                <w:color w:val="000000"/>
                <w:sz w:val="18"/>
                <w:szCs w:val="18"/>
                <w:lang w:val="fr-CA" w:eastAsia="fr-CA"/>
              </w:rPr>
            </w:pPr>
            <w:r w:rsidRPr="002C5017">
              <w:rPr>
                <w:b/>
                <w:color w:val="000000"/>
                <w:sz w:val="18"/>
                <w:szCs w:val="18"/>
                <w:lang w:val="fr-CA" w:eastAsia="fr-CA"/>
              </w:rPr>
              <w:t>1:5</w:t>
            </w:r>
          </w:p>
        </w:tc>
        <w:tc>
          <w:tcPr>
            <w:tcW w:w="812" w:type="dxa"/>
            <w:vAlign w:val="center"/>
          </w:tcPr>
          <w:p w14:paraId="24867F99" w14:textId="77777777" w:rsidR="005728D8" w:rsidRPr="002C5017" w:rsidRDefault="005728D8" w:rsidP="00AB2434">
            <w:pPr>
              <w:jc w:val="center"/>
              <w:rPr>
                <w:b/>
                <w:color w:val="000000"/>
                <w:sz w:val="18"/>
                <w:szCs w:val="18"/>
                <w:lang w:val="fr-CA" w:eastAsia="fr-CA"/>
              </w:rPr>
            </w:pPr>
            <w:r w:rsidRPr="002C5017">
              <w:rPr>
                <w:b/>
                <w:color w:val="000000"/>
                <w:sz w:val="18"/>
                <w:szCs w:val="18"/>
                <w:lang w:val="fr-CA" w:eastAsia="fr-CA"/>
              </w:rPr>
              <w:t>1:7</w:t>
            </w:r>
          </w:p>
        </w:tc>
        <w:tc>
          <w:tcPr>
            <w:tcW w:w="812" w:type="dxa"/>
            <w:vAlign w:val="center"/>
          </w:tcPr>
          <w:p w14:paraId="56D9D0DF" w14:textId="77777777" w:rsidR="005728D8" w:rsidRPr="002C5017" w:rsidRDefault="005728D8" w:rsidP="00AB2434">
            <w:pPr>
              <w:jc w:val="center"/>
              <w:rPr>
                <w:b/>
                <w:color w:val="000000"/>
                <w:sz w:val="18"/>
                <w:szCs w:val="18"/>
                <w:lang w:val="fr-CA" w:eastAsia="fr-CA"/>
              </w:rPr>
            </w:pPr>
            <w:r w:rsidRPr="002C5017">
              <w:rPr>
                <w:b/>
                <w:color w:val="000000"/>
                <w:sz w:val="18"/>
                <w:szCs w:val="18"/>
                <w:lang w:val="fr-CA" w:eastAsia="fr-CA"/>
              </w:rPr>
              <w:t>1:10</w:t>
            </w:r>
          </w:p>
        </w:tc>
      </w:tr>
      <w:tr w:rsidR="005728D8" w14:paraId="0AB0394A" w14:textId="77777777" w:rsidTr="00AB2434">
        <w:trPr>
          <w:trHeight w:val="163"/>
          <w:jc w:val="center"/>
        </w:trPr>
        <w:tc>
          <w:tcPr>
            <w:tcW w:w="1103" w:type="dxa"/>
            <w:vAlign w:val="center"/>
          </w:tcPr>
          <w:p w14:paraId="07C84AF5" w14:textId="77777777" w:rsidR="005728D8" w:rsidRDefault="005728D8" w:rsidP="00AB2434">
            <w:pPr>
              <w:jc w:val="left"/>
              <w:rPr>
                <w:color w:val="000000"/>
                <w:sz w:val="18"/>
                <w:szCs w:val="18"/>
                <w:lang w:eastAsia="fr-CA"/>
              </w:rPr>
            </w:pPr>
            <w:r>
              <w:rPr>
                <w:color w:val="000000"/>
                <w:sz w:val="18"/>
                <w:szCs w:val="18"/>
                <w:lang w:eastAsia="fr-CA"/>
              </w:rPr>
              <w:t>Crystallite size D (nm)</w:t>
            </w:r>
          </w:p>
        </w:tc>
        <w:tc>
          <w:tcPr>
            <w:tcW w:w="752" w:type="dxa"/>
            <w:vAlign w:val="center"/>
          </w:tcPr>
          <w:p w14:paraId="29F05A91" w14:textId="77777777" w:rsidR="005728D8" w:rsidRDefault="005728D8" w:rsidP="00AB2434">
            <w:pPr>
              <w:jc w:val="center"/>
              <w:rPr>
                <w:bCs/>
                <w:color w:val="000000"/>
                <w:sz w:val="18"/>
                <w:szCs w:val="18"/>
                <w:lang w:val="fr-CA" w:eastAsia="fr-CA"/>
              </w:rPr>
            </w:pPr>
            <w:r>
              <w:rPr>
                <w:sz w:val="18"/>
                <w:szCs w:val="18"/>
              </w:rPr>
              <w:t>12.62</w:t>
            </w:r>
          </w:p>
        </w:tc>
        <w:tc>
          <w:tcPr>
            <w:tcW w:w="752" w:type="dxa"/>
            <w:vAlign w:val="center"/>
          </w:tcPr>
          <w:p w14:paraId="04CF440C" w14:textId="77777777" w:rsidR="005728D8" w:rsidRDefault="005728D8" w:rsidP="00AB2434">
            <w:pPr>
              <w:jc w:val="center"/>
              <w:rPr>
                <w:bCs/>
                <w:color w:val="000000"/>
                <w:sz w:val="18"/>
                <w:szCs w:val="18"/>
                <w:lang w:val="fr-CA" w:eastAsia="fr-CA"/>
              </w:rPr>
            </w:pPr>
            <w:r>
              <w:rPr>
                <w:sz w:val="18"/>
                <w:szCs w:val="18"/>
              </w:rPr>
              <w:t>33.43</w:t>
            </w:r>
          </w:p>
        </w:tc>
        <w:tc>
          <w:tcPr>
            <w:tcW w:w="812" w:type="dxa"/>
            <w:vAlign w:val="center"/>
          </w:tcPr>
          <w:p w14:paraId="1E722BE5" w14:textId="77777777" w:rsidR="005728D8" w:rsidRDefault="005728D8" w:rsidP="00AB2434">
            <w:pPr>
              <w:jc w:val="center"/>
              <w:rPr>
                <w:bCs/>
                <w:color w:val="000000"/>
                <w:sz w:val="18"/>
                <w:szCs w:val="18"/>
                <w:lang w:val="fr-CA" w:eastAsia="fr-CA"/>
              </w:rPr>
            </w:pPr>
            <w:r>
              <w:rPr>
                <w:sz w:val="18"/>
                <w:szCs w:val="18"/>
              </w:rPr>
              <w:t>11.33</w:t>
            </w:r>
          </w:p>
        </w:tc>
        <w:tc>
          <w:tcPr>
            <w:tcW w:w="812" w:type="dxa"/>
            <w:vAlign w:val="center"/>
          </w:tcPr>
          <w:p w14:paraId="1D0AB820" w14:textId="77777777" w:rsidR="005728D8" w:rsidRDefault="005728D8" w:rsidP="00AB2434">
            <w:pPr>
              <w:jc w:val="center"/>
              <w:rPr>
                <w:bCs/>
                <w:color w:val="000000"/>
                <w:sz w:val="18"/>
                <w:szCs w:val="18"/>
                <w:lang w:val="fr-CA" w:eastAsia="fr-CA"/>
              </w:rPr>
            </w:pPr>
            <w:r>
              <w:rPr>
                <w:sz w:val="18"/>
                <w:szCs w:val="18"/>
              </w:rPr>
              <w:t>27.92</w:t>
            </w:r>
          </w:p>
        </w:tc>
        <w:tc>
          <w:tcPr>
            <w:tcW w:w="812" w:type="dxa"/>
            <w:vAlign w:val="center"/>
          </w:tcPr>
          <w:p w14:paraId="3F46657D" w14:textId="77777777" w:rsidR="005728D8" w:rsidRDefault="005728D8" w:rsidP="00AB2434">
            <w:pPr>
              <w:jc w:val="center"/>
              <w:rPr>
                <w:bCs/>
                <w:color w:val="000000"/>
                <w:sz w:val="18"/>
                <w:szCs w:val="18"/>
                <w:lang w:val="fr-CA" w:eastAsia="fr-CA"/>
              </w:rPr>
            </w:pPr>
            <w:r>
              <w:rPr>
                <w:sz w:val="18"/>
                <w:szCs w:val="18"/>
              </w:rPr>
              <w:t>10.16</w:t>
            </w:r>
          </w:p>
        </w:tc>
      </w:tr>
      <w:tr w:rsidR="005728D8" w14:paraId="73333B48" w14:textId="77777777" w:rsidTr="00AB2434">
        <w:trPr>
          <w:trHeight w:val="163"/>
          <w:jc w:val="center"/>
        </w:trPr>
        <w:tc>
          <w:tcPr>
            <w:tcW w:w="1103" w:type="dxa"/>
            <w:vAlign w:val="center"/>
          </w:tcPr>
          <w:p w14:paraId="25928D4C" w14:textId="420882F7" w:rsidR="005728D8" w:rsidRDefault="005728D8" w:rsidP="00AB2434">
            <w:pPr>
              <w:jc w:val="left"/>
              <w:rPr>
                <w:color w:val="000000"/>
                <w:sz w:val="18"/>
                <w:szCs w:val="18"/>
                <w:lang w:eastAsia="fr-CA"/>
              </w:rPr>
            </w:pPr>
            <w:r>
              <w:rPr>
                <w:color w:val="000000"/>
                <w:sz w:val="18"/>
                <w:szCs w:val="18"/>
                <w:lang w:eastAsia="fr-CA"/>
              </w:rPr>
              <w:t>FWHM (</w:t>
            </w:r>
            <w:r>
              <w:rPr>
                <w:sz w:val="18"/>
                <w:szCs w:val="18"/>
                <w:vertAlign w:val="superscript"/>
                <w:lang w:val="en-MY"/>
              </w:rPr>
              <w:t>o</w:t>
            </w:r>
            <w:r>
              <w:rPr>
                <w:color w:val="000000"/>
                <w:sz w:val="18"/>
                <w:szCs w:val="18"/>
                <w:lang w:eastAsia="fr-CA"/>
              </w:rPr>
              <w:t>)</w:t>
            </w:r>
          </w:p>
        </w:tc>
        <w:tc>
          <w:tcPr>
            <w:tcW w:w="752" w:type="dxa"/>
            <w:vAlign w:val="center"/>
          </w:tcPr>
          <w:p w14:paraId="0243660B" w14:textId="77777777" w:rsidR="005728D8" w:rsidRDefault="005728D8" w:rsidP="00AB2434">
            <w:pPr>
              <w:jc w:val="center"/>
              <w:rPr>
                <w:bCs/>
                <w:color w:val="000000"/>
                <w:sz w:val="18"/>
                <w:szCs w:val="18"/>
                <w:lang w:val="fr-CA" w:eastAsia="fr-CA"/>
              </w:rPr>
            </w:pPr>
            <w:r>
              <w:rPr>
                <w:sz w:val="18"/>
                <w:szCs w:val="18"/>
              </w:rPr>
              <w:t>0.67</w:t>
            </w:r>
          </w:p>
        </w:tc>
        <w:tc>
          <w:tcPr>
            <w:tcW w:w="752" w:type="dxa"/>
            <w:vAlign w:val="center"/>
          </w:tcPr>
          <w:p w14:paraId="6EAE67C5" w14:textId="77777777" w:rsidR="005728D8" w:rsidRDefault="005728D8" w:rsidP="00AB2434">
            <w:pPr>
              <w:jc w:val="center"/>
              <w:rPr>
                <w:bCs/>
                <w:color w:val="000000"/>
                <w:sz w:val="18"/>
                <w:szCs w:val="18"/>
                <w:lang w:val="fr-CA" w:eastAsia="fr-CA"/>
              </w:rPr>
            </w:pPr>
            <w:r>
              <w:rPr>
                <w:sz w:val="18"/>
                <w:szCs w:val="18"/>
              </w:rPr>
              <w:t>0.25</w:t>
            </w:r>
          </w:p>
        </w:tc>
        <w:tc>
          <w:tcPr>
            <w:tcW w:w="812" w:type="dxa"/>
            <w:vAlign w:val="center"/>
          </w:tcPr>
          <w:p w14:paraId="33CFDE1D" w14:textId="77777777" w:rsidR="005728D8" w:rsidRDefault="005728D8" w:rsidP="00AB2434">
            <w:pPr>
              <w:jc w:val="center"/>
              <w:rPr>
                <w:bCs/>
                <w:color w:val="000000"/>
                <w:sz w:val="18"/>
                <w:szCs w:val="18"/>
                <w:lang w:val="fr-CA" w:eastAsia="fr-CA"/>
              </w:rPr>
            </w:pPr>
            <w:r>
              <w:rPr>
                <w:sz w:val="18"/>
                <w:szCs w:val="18"/>
              </w:rPr>
              <w:t>0.75</w:t>
            </w:r>
          </w:p>
        </w:tc>
        <w:tc>
          <w:tcPr>
            <w:tcW w:w="812" w:type="dxa"/>
            <w:vAlign w:val="center"/>
          </w:tcPr>
          <w:p w14:paraId="4888DE85" w14:textId="77777777" w:rsidR="005728D8" w:rsidRDefault="005728D8" w:rsidP="00AB2434">
            <w:pPr>
              <w:jc w:val="center"/>
              <w:rPr>
                <w:bCs/>
                <w:color w:val="000000"/>
                <w:sz w:val="18"/>
                <w:szCs w:val="18"/>
                <w:lang w:val="fr-CA" w:eastAsia="fr-CA"/>
              </w:rPr>
            </w:pPr>
            <w:r>
              <w:rPr>
                <w:sz w:val="18"/>
                <w:szCs w:val="18"/>
              </w:rPr>
              <w:t>0.30</w:t>
            </w:r>
          </w:p>
        </w:tc>
        <w:tc>
          <w:tcPr>
            <w:tcW w:w="812" w:type="dxa"/>
            <w:vAlign w:val="center"/>
          </w:tcPr>
          <w:p w14:paraId="45CD61F1" w14:textId="77777777" w:rsidR="005728D8" w:rsidRDefault="005728D8" w:rsidP="00AB2434">
            <w:pPr>
              <w:jc w:val="center"/>
              <w:rPr>
                <w:bCs/>
                <w:color w:val="000000"/>
                <w:sz w:val="18"/>
                <w:szCs w:val="18"/>
                <w:lang w:val="fr-CA" w:eastAsia="fr-CA"/>
              </w:rPr>
            </w:pPr>
            <w:r>
              <w:rPr>
                <w:sz w:val="18"/>
                <w:szCs w:val="18"/>
              </w:rPr>
              <w:t>0.84</w:t>
            </w:r>
          </w:p>
        </w:tc>
      </w:tr>
      <w:tr w:rsidR="005728D8" w14:paraId="5ABD0059" w14:textId="77777777" w:rsidTr="00AB2434">
        <w:trPr>
          <w:trHeight w:val="163"/>
          <w:jc w:val="center"/>
        </w:trPr>
        <w:tc>
          <w:tcPr>
            <w:tcW w:w="1103" w:type="dxa"/>
            <w:vAlign w:val="center"/>
          </w:tcPr>
          <w:p w14:paraId="0F76261B" w14:textId="77777777" w:rsidR="005728D8" w:rsidRDefault="005728D8" w:rsidP="00AB2434">
            <w:pPr>
              <w:jc w:val="left"/>
              <w:rPr>
                <w:color w:val="000000"/>
                <w:sz w:val="18"/>
                <w:szCs w:val="18"/>
                <w:lang w:eastAsia="fr-CA"/>
              </w:rPr>
            </w:pPr>
            <w:r>
              <w:rPr>
                <w:color w:val="000000"/>
                <w:sz w:val="18"/>
                <w:szCs w:val="18"/>
                <w:lang w:eastAsia="fr-CA"/>
              </w:rPr>
              <w:t>Lattice spacing (</w:t>
            </w:r>
            <w:r w:rsidRPr="005728D8">
              <w:rPr>
                <w:i/>
                <w:iCs/>
                <w:color w:val="000000"/>
                <w:sz w:val="18"/>
                <w:szCs w:val="18"/>
                <w:lang w:eastAsia="fr-CA"/>
              </w:rPr>
              <w:t>d</w:t>
            </w:r>
            <w:r>
              <w:rPr>
                <w:color w:val="000000"/>
                <w:sz w:val="18"/>
                <w:szCs w:val="18"/>
                <w:lang w:eastAsia="fr-CA"/>
              </w:rPr>
              <w:t>)</w:t>
            </w:r>
          </w:p>
        </w:tc>
        <w:tc>
          <w:tcPr>
            <w:tcW w:w="752" w:type="dxa"/>
            <w:vAlign w:val="center"/>
          </w:tcPr>
          <w:p w14:paraId="42A0917B" w14:textId="77777777" w:rsidR="005728D8" w:rsidRDefault="005728D8" w:rsidP="00AB2434">
            <w:pPr>
              <w:jc w:val="center"/>
              <w:rPr>
                <w:bCs/>
                <w:color w:val="000000"/>
                <w:sz w:val="18"/>
                <w:szCs w:val="18"/>
                <w:lang w:val="fr-CA" w:eastAsia="fr-CA"/>
              </w:rPr>
            </w:pPr>
            <w:r>
              <w:rPr>
                <w:sz w:val="18"/>
                <w:szCs w:val="18"/>
              </w:rPr>
              <w:t>0.3285</w:t>
            </w:r>
          </w:p>
        </w:tc>
        <w:tc>
          <w:tcPr>
            <w:tcW w:w="752" w:type="dxa"/>
            <w:vAlign w:val="center"/>
          </w:tcPr>
          <w:p w14:paraId="24F9F3F3" w14:textId="77777777" w:rsidR="005728D8" w:rsidRDefault="005728D8" w:rsidP="00AB2434">
            <w:pPr>
              <w:jc w:val="center"/>
              <w:rPr>
                <w:bCs/>
                <w:color w:val="000000"/>
                <w:sz w:val="18"/>
                <w:szCs w:val="18"/>
                <w:lang w:val="fr-CA" w:eastAsia="fr-CA"/>
              </w:rPr>
            </w:pPr>
            <w:r>
              <w:rPr>
                <w:sz w:val="18"/>
                <w:szCs w:val="18"/>
              </w:rPr>
              <w:t>0.3289</w:t>
            </w:r>
          </w:p>
        </w:tc>
        <w:tc>
          <w:tcPr>
            <w:tcW w:w="812" w:type="dxa"/>
            <w:vAlign w:val="center"/>
          </w:tcPr>
          <w:p w14:paraId="24108A12" w14:textId="77777777" w:rsidR="005728D8" w:rsidRDefault="005728D8" w:rsidP="00AB2434">
            <w:pPr>
              <w:jc w:val="center"/>
              <w:rPr>
                <w:bCs/>
                <w:color w:val="000000"/>
                <w:sz w:val="18"/>
                <w:szCs w:val="18"/>
                <w:lang w:val="fr-CA" w:eastAsia="fr-CA"/>
              </w:rPr>
            </w:pPr>
            <w:r>
              <w:rPr>
                <w:sz w:val="18"/>
                <w:szCs w:val="18"/>
              </w:rPr>
              <w:t>0.3298</w:t>
            </w:r>
          </w:p>
        </w:tc>
        <w:tc>
          <w:tcPr>
            <w:tcW w:w="812" w:type="dxa"/>
            <w:vAlign w:val="center"/>
          </w:tcPr>
          <w:p w14:paraId="298D9162" w14:textId="77777777" w:rsidR="005728D8" w:rsidRDefault="005728D8" w:rsidP="00AB2434">
            <w:pPr>
              <w:jc w:val="center"/>
              <w:rPr>
                <w:bCs/>
                <w:color w:val="000000"/>
                <w:sz w:val="18"/>
                <w:szCs w:val="18"/>
                <w:lang w:val="fr-CA" w:eastAsia="fr-CA"/>
              </w:rPr>
            </w:pPr>
            <w:r>
              <w:rPr>
                <w:sz w:val="18"/>
                <w:szCs w:val="18"/>
              </w:rPr>
              <w:t>0.3292</w:t>
            </w:r>
          </w:p>
        </w:tc>
        <w:tc>
          <w:tcPr>
            <w:tcW w:w="812" w:type="dxa"/>
            <w:vAlign w:val="center"/>
          </w:tcPr>
          <w:p w14:paraId="370F22F6" w14:textId="77777777" w:rsidR="005728D8" w:rsidRDefault="005728D8" w:rsidP="00AB2434">
            <w:pPr>
              <w:jc w:val="center"/>
              <w:rPr>
                <w:bCs/>
                <w:color w:val="000000"/>
                <w:sz w:val="18"/>
                <w:szCs w:val="18"/>
                <w:lang w:val="fr-CA" w:eastAsia="fr-CA"/>
              </w:rPr>
            </w:pPr>
            <w:r>
              <w:rPr>
                <w:sz w:val="18"/>
                <w:szCs w:val="18"/>
              </w:rPr>
              <w:t>0.3289</w:t>
            </w:r>
          </w:p>
        </w:tc>
      </w:tr>
      <w:tr w:rsidR="005728D8" w14:paraId="427AF60E" w14:textId="77777777" w:rsidTr="00AB2434">
        <w:trPr>
          <w:trHeight w:val="163"/>
          <w:jc w:val="center"/>
        </w:trPr>
        <w:tc>
          <w:tcPr>
            <w:tcW w:w="1103" w:type="dxa"/>
            <w:vAlign w:val="center"/>
          </w:tcPr>
          <w:p w14:paraId="1FC32D07" w14:textId="77777777" w:rsidR="005728D8" w:rsidRDefault="005728D8" w:rsidP="00AB2434">
            <w:pPr>
              <w:jc w:val="left"/>
              <w:rPr>
                <w:color w:val="000000"/>
                <w:sz w:val="18"/>
                <w:szCs w:val="18"/>
                <w:lang w:eastAsia="fr-CA"/>
              </w:rPr>
            </w:pPr>
            <w:r>
              <w:rPr>
                <w:color w:val="000000"/>
                <w:sz w:val="18"/>
                <w:szCs w:val="18"/>
                <w:lang w:eastAsia="fr-CA"/>
              </w:rPr>
              <w:t>Dislocation density (</w:t>
            </w:r>
            <w:r>
              <w:rPr>
                <w:sz w:val="18"/>
                <w:szCs w:val="18"/>
                <w:lang w:val="en-MY"/>
              </w:rPr>
              <w:sym w:font="Symbol" w:char="F064"/>
            </w:r>
            <w:r>
              <w:rPr>
                <w:color w:val="000000"/>
                <w:sz w:val="18"/>
                <w:szCs w:val="18"/>
                <w:lang w:eastAsia="fr-CA"/>
              </w:rPr>
              <w:t>)</w:t>
            </w:r>
          </w:p>
        </w:tc>
        <w:tc>
          <w:tcPr>
            <w:tcW w:w="752" w:type="dxa"/>
            <w:vAlign w:val="center"/>
          </w:tcPr>
          <w:p w14:paraId="1DA31F17" w14:textId="77777777" w:rsidR="005728D8" w:rsidRDefault="005728D8" w:rsidP="00AB2434">
            <w:pPr>
              <w:jc w:val="center"/>
              <w:rPr>
                <w:bCs/>
                <w:color w:val="000000"/>
                <w:sz w:val="18"/>
                <w:szCs w:val="18"/>
                <w:lang w:val="fr-CA" w:eastAsia="fr-CA"/>
              </w:rPr>
            </w:pPr>
            <w:r>
              <w:rPr>
                <w:sz w:val="18"/>
                <w:szCs w:val="18"/>
              </w:rPr>
              <w:t>0.0063</w:t>
            </w:r>
          </w:p>
        </w:tc>
        <w:tc>
          <w:tcPr>
            <w:tcW w:w="752" w:type="dxa"/>
            <w:vAlign w:val="center"/>
          </w:tcPr>
          <w:p w14:paraId="15EC7C04" w14:textId="77777777" w:rsidR="005728D8" w:rsidRDefault="005728D8" w:rsidP="00AB2434">
            <w:pPr>
              <w:jc w:val="center"/>
              <w:rPr>
                <w:bCs/>
                <w:color w:val="000000"/>
                <w:sz w:val="18"/>
                <w:szCs w:val="18"/>
                <w:lang w:val="fr-CA" w:eastAsia="fr-CA"/>
              </w:rPr>
            </w:pPr>
            <w:r>
              <w:rPr>
                <w:sz w:val="18"/>
                <w:szCs w:val="18"/>
              </w:rPr>
              <w:t>0.0009</w:t>
            </w:r>
          </w:p>
        </w:tc>
        <w:tc>
          <w:tcPr>
            <w:tcW w:w="812" w:type="dxa"/>
            <w:vAlign w:val="center"/>
          </w:tcPr>
          <w:p w14:paraId="2C5E63F2" w14:textId="77777777" w:rsidR="005728D8" w:rsidRDefault="005728D8" w:rsidP="00AB2434">
            <w:pPr>
              <w:jc w:val="center"/>
              <w:rPr>
                <w:bCs/>
                <w:color w:val="000000"/>
                <w:sz w:val="18"/>
                <w:szCs w:val="18"/>
                <w:lang w:val="fr-CA" w:eastAsia="fr-CA"/>
              </w:rPr>
            </w:pPr>
            <w:r>
              <w:rPr>
                <w:sz w:val="18"/>
                <w:szCs w:val="18"/>
              </w:rPr>
              <w:t>0.0078</w:t>
            </w:r>
          </w:p>
        </w:tc>
        <w:tc>
          <w:tcPr>
            <w:tcW w:w="812" w:type="dxa"/>
            <w:vAlign w:val="center"/>
          </w:tcPr>
          <w:p w14:paraId="3C2D011F" w14:textId="77777777" w:rsidR="005728D8" w:rsidRDefault="005728D8" w:rsidP="00AB2434">
            <w:pPr>
              <w:jc w:val="center"/>
              <w:rPr>
                <w:bCs/>
                <w:color w:val="000000"/>
                <w:sz w:val="18"/>
                <w:szCs w:val="18"/>
                <w:lang w:val="fr-CA" w:eastAsia="fr-CA"/>
              </w:rPr>
            </w:pPr>
            <w:r>
              <w:rPr>
                <w:sz w:val="18"/>
                <w:szCs w:val="18"/>
              </w:rPr>
              <w:t>0.0013</w:t>
            </w:r>
          </w:p>
        </w:tc>
        <w:tc>
          <w:tcPr>
            <w:tcW w:w="812" w:type="dxa"/>
            <w:vAlign w:val="center"/>
          </w:tcPr>
          <w:p w14:paraId="2590E3AC" w14:textId="77777777" w:rsidR="005728D8" w:rsidRDefault="005728D8" w:rsidP="00AB2434">
            <w:pPr>
              <w:jc w:val="center"/>
              <w:rPr>
                <w:bCs/>
                <w:color w:val="000000"/>
                <w:sz w:val="18"/>
                <w:szCs w:val="18"/>
                <w:lang w:val="fr-CA" w:eastAsia="fr-CA"/>
              </w:rPr>
            </w:pPr>
            <w:r>
              <w:rPr>
                <w:sz w:val="18"/>
                <w:szCs w:val="18"/>
              </w:rPr>
              <w:t>0.0097</w:t>
            </w:r>
          </w:p>
        </w:tc>
      </w:tr>
      <w:tr w:rsidR="005728D8" w14:paraId="040FF89C" w14:textId="77777777" w:rsidTr="00AB2434">
        <w:trPr>
          <w:trHeight w:val="163"/>
          <w:jc w:val="center"/>
        </w:trPr>
        <w:tc>
          <w:tcPr>
            <w:tcW w:w="1103" w:type="dxa"/>
            <w:vAlign w:val="center"/>
          </w:tcPr>
          <w:p w14:paraId="023E5640" w14:textId="77777777" w:rsidR="005728D8" w:rsidRDefault="005728D8" w:rsidP="00AB2434">
            <w:pPr>
              <w:jc w:val="left"/>
              <w:rPr>
                <w:color w:val="000000"/>
                <w:sz w:val="18"/>
                <w:szCs w:val="18"/>
                <w:lang w:eastAsia="fr-CA"/>
              </w:rPr>
            </w:pPr>
            <w:r>
              <w:rPr>
                <w:sz w:val="18"/>
                <w:szCs w:val="18"/>
                <w:lang w:val="en-MY"/>
              </w:rPr>
              <w:t>Lattice distortion (</w:t>
            </w:r>
            <w:r>
              <w:rPr>
                <w:sz w:val="18"/>
                <w:szCs w:val="18"/>
                <w:lang w:val="en-MY"/>
              </w:rPr>
              <w:sym w:font="Symbol" w:char="F065"/>
            </w:r>
            <w:r>
              <w:rPr>
                <w:sz w:val="18"/>
                <w:szCs w:val="18"/>
                <w:lang w:val="en-MY"/>
              </w:rPr>
              <w:t>)</w:t>
            </w:r>
          </w:p>
        </w:tc>
        <w:tc>
          <w:tcPr>
            <w:tcW w:w="752" w:type="dxa"/>
            <w:vAlign w:val="center"/>
          </w:tcPr>
          <w:p w14:paraId="2C7F7C97" w14:textId="77777777" w:rsidR="005728D8" w:rsidRDefault="005728D8" w:rsidP="00AB2434">
            <w:pPr>
              <w:jc w:val="center"/>
              <w:rPr>
                <w:bCs/>
                <w:color w:val="000000"/>
                <w:sz w:val="18"/>
                <w:szCs w:val="18"/>
                <w:lang w:val="fr-CA" w:eastAsia="fr-CA"/>
              </w:rPr>
            </w:pPr>
            <w:r>
              <w:rPr>
                <w:sz w:val="18"/>
                <w:szCs w:val="18"/>
              </w:rPr>
              <w:t>0.2379</w:t>
            </w:r>
          </w:p>
        </w:tc>
        <w:tc>
          <w:tcPr>
            <w:tcW w:w="752" w:type="dxa"/>
            <w:vAlign w:val="center"/>
          </w:tcPr>
          <w:p w14:paraId="31DB6E32" w14:textId="77777777" w:rsidR="005728D8" w:rsidRDefault="005728D8" w:rsidP="00AB2434">
            <w:pPr>
              <w:jc w:val="center"/>
              <w:rPr>
                <w:bCs/>
                <w:color w:val="000000"/>
                <w:sz w:val="18"/>
                <w:szCs w:val="18"/>
                <w:lang w:val="fr-CA" w:eastAsia="fr-CA"/>
              </w:rPr>
            </w:pPr>
            <w:r>
              <w:rPr>
                <w:sz w:val="18"/>
                <w:szCs w:val="18"/>
              </w:rPr>
              <w:t>0.0899</w:t>
            </w:r>
          </w:p>
        </w:tc>
        <w:tc>
          <w:tcPr>
            <w:tcW w:w="812" w:type="dxa"/>
            <w:vAlign w:val="center"/>
          </w:tcPr>
          <w:p w14:paraId="4A1F4DA1" w14:textId="77777777" w:rsidR="005728D8" w:rsidRDefault="005728D8" w:rsidP="00AB2434">
            <w:pPr>
              <w:jc w:val="center"/>
              <w:rPr>
                <w:bCs/>
                <w:color w:val="000000"/>
                <w:sz w:val="18"/>
                <w:szCs w:val="18"/>
                <w:lang w:val="fr-CA" w:eastAsia="fr-CA"/>
              </w:rPr>
            </w:pPr>
            <w:r>
              <w:rPr>
                <w:sz w:val="18"/>
                <w:szCs w:val="18"/>
              </w:rPr>
              <w:t>0.2660</w:t>
            </w:r>
          </w:p>
        </w:tc>
        <w:tc>
          <w:tcPr>
            <w:tcW w:w="812" w:type="dxa"/>
            <w:vAlign w:val="center"/>
          </w:tcPr>
          <w:p w14:paraId="2DF1EEAF" w14:textId="77777777" w:rsidR="005728D8" w:rsidRDefault="005728D8" w:rsidP="00AB2434">
            <w:pPr>
              <w:jc w:val="center"/>
              <w:rPr>
                <w:bCs/>
                <w:color w:val="000000"/>
                <w:sz w:val="18"/>
                <w:szCs w:val="18"/>
                <w:lang w:val="fr-CA" w:eastAsia="fr-CA"/>
              </w:rPr>
            </w:pPr>
            <w:r>
              <w:rPr>
                <w:sz w:val="18"/>
                <w:szCs w:val="18"/>
              </w:rPr>
              <w:t>0.1078</w:t>
            </w:r>
          </w:p>
        </w:tc>
        <w:tc>
          <w:tcPr>
            <w:tcW w:w="812" w:type="dxa"/>
            <w:vAlign w:val="center"/>
          </w:tcPr>
          <w:p w14:paraId="355E7735" w14:textId="77777777" w:rsidR="005728D8" w:rsidRDefault="005728D8" w:rsidP="00AB2434">
            <w:pPr>
              <w:jc w:val="center"/>
              <w:rPr>
                <w:bCs/>
                <w:color w:val="000000"/>
                <w:sz w:val="18"/>
                <w:szCs w:val="18"/>
                <w:lang w:val="fr-CA" w:eastAsia="fr-CA"/>
              </w:rPr>
            </w:pPr>
            <w:r>
              <w:rPr>
                <w:sz w:val="18"/>
                <w:szCs w:val="18"/>
              </w:rPr>
              <w:t>0.2959</w:t>
            </w:r>
          </w:p>
        </w:tc>
      </w:tr>
    </w:tbl>
    <w:p w14:paraId="2ECC4815" w14:textId="77777777" w:rsidR="005728D8" w:rsidRDefault="005728D8">
      <w:pPr>
        <w:pStyle w:val="IJNEAMParagraph"/>
        <w:jc w:val="center"/>
        <w:rPr>
          <w:sz w:val="18"/>
          <w:szCs w:val="18"/>
        </w:rPr>
      </w:pPr>
    </w:p>
    <w:p w14:paraId="5435FA72" w14:textId="77777777" w:rsidR="00D800B8" w:rsidRPr="00D800B8" w:rsidRDefault="00D800B8" w:rsidP="00D800B8">
      <w:pPr>
        <w:pStyle w:val="Heading2"/>
        <w:rPr>
          <w:i/>
          <w:highlight w:val="yellow"/>
        </w:rPr>
      </w:pPr>
      <w:r w:rsidRPr="00D800B8">
        <w:rPr>
          <w:highlight w:val="yellow"/>
        </w:rPr>
        <w:t>Fourier Transform Infrared (FTIR) Analysis</w:t>
      </w:r>
    </w:p>
    <w:p w14:paraId="35D5D808" w14:textId="4923BEEC" w:rsidR="00D800B8" w:rsidRDefault="00D800B8" w:rsidP="00D800B8">
      <w:pPr>
        <w:pStyle w:val="IJNEAMParagraph"/>
      </w:pPr>
      <w:r>
        <w:t>The results reveal two main sets of absorption peaks in all five SnO₂ NPs samples synthesized using varying precursor salt-to-extract ratios (Fig</w:t>
      </w:r>
      <w:r w:rsidR="00A5648A">
        <w:t>ure</w:t>
      </w:r>
      <w:r>
        <w:t xml:space="preserve"> </w:t>
      </w:r>
      <w:r w:rsidR="00916C99">
        <w:t>2</w:t>
      </w:r>
      <w:r>
        <w:t xml:space="preserve">). The Sn-O-Sn anti-symmetric vibrations is observed in the range of 529 to 748 cm⁻¹, while the stretching vibration of the Sn-OH group appears between 921 and 1132 cm⁻¹ </w:t>
      </w:r>
      <w:r w:rsidR="00D40799" w:rsidRPr="00230081">
        <w:rPr>
          <w:color w:val="000000" w:themeColor="text1"/>
        </w:rPr>
        <w:t>[54][55</w:t>
      </w:r>
      <w:r w:rsidR="00D40799">
        <w:t>]</w:t>
      </w:r>
      <w:r>
        <w:t>. These findings confirm the presence of key functional groups across all samples and validate the formation of the SnO₂ framework. Notably, the peaks corresponding to Sn-O-Sn groups is most intense at the 1:3 ratio, suggesting that this ratio yields the highest production of SnO₂ NPs. This enhancement may be attributed to an optimal capping effect from hydroxyl-rich flavonoids, which effectively stabilize Sn⁴⁺ ions during synthesis. In contrast, other ratios may result in weaker or inconsistent capping due to either an insufficient or excessive amount of hydroxyl groups.</w:t>
      </w:r>
    </w:p>
    <w:p w14:paraId="67CD84F8" w14:textId="77777777" w:rsidR="00D800B8" w:rsidRDefault="00D800B8" w:rsidP="00D800B8">
      <w:pPr>
        <w:pStyle w:val="IJNEAMParagraph"/>
        <w:jc w:val="center"/>
        <w:rPr>
          <w:b/>
          <w:bCs/>
          <w:sz w:val="18"/>
          <w:szCs w:val="18"/>
        </w:rPr>
      </w:pPr>
      <w:r>
        <w:rPr>
          <w:b/>
          <w:bCs/>
          <w:noProof/>
          <w:sz w:val="18"/>
          <w:szCs w:val="18"/>
        </w:rPr>
        <w:drawing>
          <wp:inline distT="0" distB="0" distL="0" distR="0" wp14:anchorId="21870783" wp14:editId="49AD45D1">
            <wp:extent cx="2969631" cy="2219987"/>
            <wp:effectExtent l="0" t="0" r="2540" b="8890"/>
            <wp:docPr id="45823890" name="Picture 5"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3890" name="Picture 5" descr="A graph of different color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78450" cy="2226580"/>
                    </a:xfrm>
                    <a:prstGeom prst="rect">
                      <a:avLst/>
                    </a:prstGeom>
                    <a:noFill/>
                  </pic:spPr>
                </pic:pic>
              </a:graphicData>
            </a:graphic>
          </wp:inline>
        </w:drawing>
      </w:r>
    </w:p>
    <w:p w14:paraId="527304AB" w14:textId="7BA4C6FD" w:rsidR="00D800B8" w:rsidRDefault="00D800B8" w:rsidP="00D800B8">
      <w:pPr>
        <w:pStyle w:val="IJNEAMParagraph"/>
        <w:jc w:val="center"/>
        <w:rPr>
          <w:sz w:val="18"/>
          <w:szCs w:val="18"/>
        </w:rPr>
      </w:pPr>
      <w:r>
        <w:rPr>
          <w:b/>
          <w:bCs/>
          <w:sz w:val="18"/>
          <w:szCs w:val="18"/>
        </w:rPr>
        <w:t xml:space="preserve">Figure </w:t>
      </w:r>
      <w:r w:rsidR="003704F0">
        <w:rPr>
          <w:b/>
          <w:bCs/>
          <w:sz w:val="18"/>
          <w:szCs w:val="18"/>
        </w:rPr>
        <w:t>2</w:t>
      </w:r>
      <w:r>
        <w:rPr>
          <w:sz w:val="18"/>
          <w:szCs w:val="18"/>
        </w:rPr>
        <w:t xml:space="preserve">. </w:t>
      </w:r>
      <w:r w:rsidRPr="00EB659A">
        <w:rPr>
          <w:sz w:val="18"/>
          <w:szCs w:val="18"/>
          <w:highlight w:val="yellow"/>
        </w:rPr>
        <w:t>The FTIR spectr</w:t>
      </w:r>
      <w:r w:rsidR="003704F0" w:rsidRPr="00EB659A">
        <w:rPr>
          <w:sz w:val="18"/>
          <w:szCs w:val="18"/>
          <w:highlight w:val="yellow"/>
        </w:rPr>
        <w:t>a</w:t>
      </w:r>
      <w:r>
        <w:rPr>
          <w:sz w:val="18"/>
          <w:szCs w:val="18"/>
        </w:rPr>
        <w:t xml:space="preserve"> showing Sn-O-Sn anti-symmetric and stretching vibration of the Sn-OH groups</w:t>
      </w:r>
    </w:p>
    <w:p w14:paraId="0D3E335D" w14:textId="77777777" w:rsidR="00B52278" w:rsidRDefault="00B52278">
      <w:pPr>
        <w:pStyle w:val="IJNEAMParagraph"/>
        <w:jc w:val="center"/>
        <w:rPr>
          <w:sz w:val="18"/>
          <w:szCs w:val="18"/>
        </w:rPr>
      </w:pPr>
    </w:p>
    <w:p w14:paraId="26452505" w14:textId="77777777" w:rsidR="00B52278" w:rsidRDefault="0076061C">
      <w:pPr>
        <w:pStyle w:val="Heading2"/>
      </w:pPr>
      <w:r>
        <w:t>Analysis of UV-Vis Diffuse Reflectance (UV-DRS)</w:t>
      </w:r>
    </w:p>
    <w:p w14:paraId="45A9E711" w14:textId="2B7FF15D" w:rsidR="00B52278" w:rsidRDefault="0076061C">
      <w:pPr>
        <w:rPr>
          <w:lang w:eastAsia="zh-CN"/>
        </w:rPr>
      </w:pPr>
      <w:r>
        <w:rPr>
          <w:lang w:val="zh-CN" w:eastAsia="zh-CN"/>
        </w:rPr>
        <w:t>The reflectance edges for all SnO₂ samples fall within the visible region, 450 to 480 nm as shown in Fig</w:t>
      </w:r>
      <w:proofErr w:type="spellStart"/>
      <w:r w:rsidR="006B455F">
        <w:rPr>
          <w:lang w:eastAsia="zh-CN"/>
        </w:rPr>
        <w:t>ure</w:t>
      </w:r>
      <w:proofErr w:type="spellEnd"/>
      <w:r>
        <w:rPr>
          <w:lang w:val="zh-CN" w:eastAsia="zh-CN"/>
        </w:rPr>
        <w:t xml:space="preserve"> 3a. The employment of higher extract concentration induces a slight excitonic transition within the SnO₂ phase, resulting in a minor extension of the reflectance edge toward hypsochromic shift with variation of reflectance [56]. This reflects the previous analysis </w:t>
      </w:r>
      <w:r w:rsidR="00230081">
        <w:rPr>
          <w:lang w:val="zh-CN" w:eastAsia="zh-CN"/>
        </w:rPr>
        <w:t xml:space="preserve">XRD </w:t>
      </w:r>
      <w:r>
        <w:rPr>
          <w:lang w:val="zh-CN" w:eastAsia="zh-CN"/>
        </w:rPr>
        <w:t xml:space="preserve">and </w:t>
      </w:r>
      <w:r w:rsidR="00230081">
        <w:rPr>
          <w:lang w:val="zh-CN" w:eastAsia="zh-CN"/>
        </w:rPr>
        <w:t xml:space="preserve">FTIR </w:t>
      </w:r>
      <w:r>
        <w:rPr>
          <w:lang w:val="zh-CN" w:eastAsia="zh-CN"/>
        </w:rPr>
        <w:t>that contain variation in the parameter</w:t>
      </w:r>
      <w:r w:rsidR="008258BB">
        <w:rPr>
          <w:lang w:eastAsia="zh-CN"/>
        </w:rPr>
        <w:t xml:space="preserve">. </w:t>
      </w:r>
      <w:r>
        <w:rPr>
          <w:lang w:val="zh-CN" w:eastAsia="zh-CN"/>
        </w:rPr>
        <w:t>It was observed that the highest reflectance percentages were recorded as 62 % for ratio 1:1 and the lowest with 39 % using ratio 1: 7.</w:t>
      </w:r>
      <w:r w:rsidR="006948D5" w:rsidRPr="006948D5">
        <w:rPr>
          <w:lang w:val="zh-CN" w:eastAsia="zh-CN"/>
        </w:rPr>
        <w:t xml:space="preserve"> </w:t>
      </w:r>
      <w:r w:rsidR="006948D5">
        <w:rPr>
          <w:lang w:val="zh-CN" w:eastAsia="zh-CN"/>
        </w:rPr>
        <w:t>This trend suggests that higher extract concentrations, the reflectance might be reduced due to increased light absorption or more irregular surfaces.</w:t>
      </w:r>
    </w:p>
    <w:p w14:paraId="29330CB4" w14:textId="77777777" w:rsidR="008B3F6D" w:rsidRPr="008B3F6D" w:rsidRDefault="008B3F6D">
      <w:pPr>
        <w:rPr>
          <w:lang w:eastAsia="zh-CN"/>
        </w:rPr>
      </w:pPr>
    </w:p>
    <w:p w14:paraId="22123E23" w14:textId="06E8E0B5" w:rsidR="00B52278" w:rsidRDefault="0076061C" w:rsidP="00E90C35">
      <w:pPr>
        <w:rPr>
          <w:lang w:val="zh-CN" w:eastAsia="zh-CN"/>
        </w:rPr>
      </w:pPr>
      <w:r>
        <w:rPr>
          <w:lang w:val="zh-CN" w:eastAsia="zh-CN"/>
        </w:rPr>
        <w:t>The reflectance data were subsequently employed to determine the energy band gaps, where the Kubelka-Munk method was employed by plotting the square of the Kubelka-Munk function against photon energy. The optical band gap was estimated by extrapolating the linear portion of the resulting plot to the energy axis [57]. From the result, the band gap initially increases at 1:3, reaching a peak of 3.71 eV, then steadily decreases with higher extract concentrations (Fig</w:t>
      </w:r>
      <w:proofErr w:type="spellStart"/>
      <w:r w:rsidR="006B455F">
        <w:rPr>
          <w:lang w:eastAsia="zh-CN"/>
        </w:rPr>
        <w:t>ure</w:t>
      </w:r>
      <w:proofErr w:type="spellEnd"/>
      <w:r>
        <w:rPr>
          <w:lang w:val="zh-CN" w:eastAsia="zh-CN"/>
        </w:rPr>
        <w:t xml:space="preserve"> 3b). </w:t>
      </w:r>
      <w:r w:rsidRPr="00E53521">
        <w:rPr>
          <w:highlight w:val="yellow"/>
          <w:lang w:val="zh-CN" w:eastAsia="zh-CN"/>
        </w:rPr>
        <w:t xml:space="preserve">The lowest band gap which is 3.17 eV is observed at a 1:10 ratio and the </w:t>
      </w:r>
      <w:r w:rsidR="005D4858" w:rsidRPr="00E53521">
        <w:rPr>
          <w:highlight w:val="yellow"/>
          <w:lang w:eastAsia="zh-CN"/>
        </w:rPr>
        <w:t xml:space="preserve">highest </w:t>
      </w:r>
      <w:r w:rsidR="002106B1" w:rsidRPr="00E53521">
        <w:rPr>
          <w:highlight w:val="yellow"/>
          <w:lang w:eastAsia="zh-CN"/>
        </w:rPr>
        <w:t>is</w:t>
      </w:r>
      <w:r w:rsidR="005D4858" w:rsidRPr="00E53521">
        <w:rPr>
          <w:highlight w:val="yellow"/>
          <w:lang w:eastAsia="zh-CN"/>
        </w:rPr>
        <w:t xml:space="preserve"> at </w:t>
      </w:r>
      <w:r w:rsidRPr="00E53521">
        <w:rPr>
          <w:highlight w:val="yellow"/>
          <w:lang w:val="zh-CN" w:eastAsia="zh-CN"/>
        </w:rPr>
        <w:t>3.</w:t>
      </w:r>
      <w:r w:rsidR="005D4858" w:rsidRPr="00E53521">
        <w:rPr>
          <w:highlight w:val="yellow"/>
          <w:lang w:eastAsia="zh-CN"/>
        </w:rPr>
        <w:t>71</w:t>
      </w:r>
      <w:r w:rsidRPr="00E53521">
        <w:rPr>
          <w:highlight w:val="yellow"/>
          <w:lang w:val="zh-CN" w:eastAsia="zh-CN"/>
        </w:rPr>
        <w:t xml:space="preserve"> eV using ratio 1:</w:t>
      </w:r>
      <w:r w:rsidR="005D4858" w:rsidRPr="00E53521">
        <w:rPr>
          <w:highlight w:val="yellow"/>
          <w:lang w:eastAsia="zh-CN"/>
        </w:rPr>
        <w:t>3</w:t>
      </w:r>
      <w:r w:rsidR="006B455F">
        <w:rPr>
          <w:highlight w:val="yellow"/>
          <w:lang w:eastAsia="zh-CN"/>
        </w:rPr>
        <w:t xml:space="preserve"> (Table 2)</w:t>
      </w:r>
      <w:r w:rsidRPr="00E53521">
        <w:rPr>
          <w:highlight w:val="yellow"/>
          <w:lang w:val="zh-CN" w:eastAsia="zh-CN"/>
        </w:rPr>
        <w:t>.</w:t>
      </w:r>
      <w:r>
        <w:rPr>
          <w:lang w:val="zh-CN" w:eastAsia="zh-CN"/>
        </w:rPr>
        <w:t xml:space="preserve"> The observed variations in optical band gap values are reflected in the corresponding shifts of the linear plots. The decrease in band gap is attributed to crystal defects creating new energy levels and to transitions between Sn</w:t>
      </w:r>
      <w:r w:rsidR="00392903">
        <w:rPr>
          <w:vertAlign w:val="superscript"/>
          <w:lang w:eastAsia="zh-CN"/>
        </w:rPr>
        <w:t>4+</w:t>
      </w:r>
      <w:r>
        <w:rPr>
          <w:lang w:val="zh-CN" w:eastAsia="zh-CN"/>
        </w:rPr>
        <w:t xml:space="preserve"> ion d-shell electrons in the valence and conduction bands [58][59]. In contrary, the observed increase in band gap may be attributed to the quantum confinement effect [60].</w:t>
      </w:r>
    </w:p>
    <w:p w14:paraId="30E678B7" w14:textId="77777777" w:rsidR="00B52278" w:rsidRDefault="00B52278">
      <w:pPr>
        <w:rPr>
          <w:lang w:eastAsia="zh-CN"/>
        </w:rPr>
      </w:pPr>
    </w:p>
    <w:p w14:paraId="7833BD4E" w14:textId="77777777" w:rsidR="00997138" w:rsidRDefault="00997138">
      <w:pPr>
        <w:rPr>
          <w:lang w:eastAsia="zh-CN"/>
        </w:rPr>
      </w:pPr>
    </w:p>
    <w:p w14:paraId="49F1EB10" w14:textId="77777777" w:rsidR="005D4858" w:rsidRDefault="005D4858">
      <w:pPr>
        <w:rPr>
          <w:lang w:eastAsia="zh-CN"/>
        </w:rPr>
      </w:pPr>
    </w:p>
    <w:p w14:paraId="338566CE" w14:textId="77777777" w:rsidR="005D4858" w:rsidRDefault="005D4858">
      <w:pPr>
        <w:rPr>
          <w:lang w:eastAsia="zh-CN"/>
        </w:rPr>
      </w:pPr>
    </w:p>
    <w:p w14:paraId="66E51EA2" w14:textId="77777777" w:rsidR="00297602" w:rsidRDefault="00297602">
      <w:pPr>
        <w:rPr>
          <w:lang w:eastAsia="zh-CN"/>
        </w:rPr>
      </w:pPr>
    </w:p>
    <w:p w14:paraId="41ABB48B" w14:textId="77777777" w:rsidR="00BD3EBD" w:rsidRDefault="00BD3EBD">
      <w:pPr>
        <w:rPr>
          <w:lang w:eastAsia="zh-CN"/>
        </w:rPr>
      </w:pPr>
    </w:p>
    <w:p w14:paraId="4FD88A2B" w14:textId="77777777" w:rsidR="00297602" w:rsidRDefault="00297602">
      <w:pPr>
        <w:rPr>
          <w:lang w:eastAsia="zh-CN"/>
        </w:rPr>
      </w:pPr>
    </w:p>
    <w:p w14:paraId="32A6FD5D" w14:textId="77777777" w:rsidR="00997138" w:rsidRDefault="00997138">
      <w:pPr>
        <w:rPr>
          <w:lang w:eastAsia="zh-CN"/>
        </w:rPr>
      </w:pPr>
    </w:p>
    <w:p w14:paraId="14B1E092" w14:textId="12275571" w:rsidR="00B52278" w:rsidRDefault="0076061C">
      <w:pPr>
        <w:pStyle w:val="IJNEAMTableCaption"/>
      </w:pPr>
      <w:r w:rsidRPr="000F78DD">
        <w:rPr>
          <w:b/>
          <w:bCs/>
          <w:highlight w:val="yellow"/>
        </w:rPr>
        <w:lastRenderedPageBreak/>
        <w:t>Table 2.</w:t>
      </w:r>
      <w:r w:rsidRPr="000F78DD">
        <w:rPr>
          <w:highlight w:val="yellow"/>
        </w:rPr>
        <w:t xml:space="preserve"> Reflectance and </w:t>
      </w:r>
      <w:r w:rsidR="00747680" w:rsidRPr="000F78DD">
        <w:rPr>
          <w:highlight w:val="yellow"/>
        </w:rPr>
        <w:t xml:space="preserve">energy </w:t>
      </w:r>
      <w:r w:rsidRPr="000F78DD">
        <w:rPr>
          <w:highlight w:val="yellow"/>
        </w:rPr>
        <w:t>band gap values of SnO₂ NPs synthesized with varying extract concentrations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741"/>
        <w:gridCol w:w="741"/>
        <w:gridCol w:w="798"/>
        <w:gridCol w:w="798"/>
        <w:gridCol w:w="802"/>
      </w:tblGrid>
      <w:tr w:rsidR="00B52278" w14:paraId="00170AB8" w14:textId="77777777" w:rsidTr="008258BB">
        <w:trPr>
          <w:jc w:val="center"/>
        </w:trPr>
        <w:tc>
          <w:tcPr>
            <w:tcW w:w="1103" w:type="dxa"/>
            <w:vMerge w:val="restart"/>
          </w:tcPr>
          <w:p w14:paraId="0700FD96" w14:textId="77777777" w:rsidR="00B52278" w:rsidRPr="002C5017" w:rsidRDefault="0076061C">
            <w:pPr>
              <w:jc w:val="center"/>
              <w:rPr>
                <w:b/>
                <w:bCs/>
                <w:color w:val="000000"/>
                <w:sz w:val="18"/>
                <w:szCs w:val="18"/>
                <w:highlight w:val="yellow"/>
                <w:lang w:eastAsia="fr-CA"/>
              </w:rPr>
            </w:pPr>
            <w:r w:rsidRPr="002C5017">
              <w:rPr>
                <w:b/>
                <w:bCs/>
                <w:color w:val="000000"/>
                <w:sz w:val="18"/>
                <w:szCs w:val="18"/>
                <w:highlight w:val="yellow"/>
                <w:lang w:eastAsia="fr-CA"/>
              </w:rPr>
              <w:t>Parameter</w:t>
            </w:r>
          </w:p>
          <w:p w14:paraId="4C0D0DFA" w14:textId="77777777" w:rsidR="00B52278" w:rsidRPr="002C5017" w:rsidRDefault="00B52278">
            <w:pPr>
              <w:jc w:val="left"/>
              <w:rPr>
                <w:b/>
                <w:bCs/>
                <w:color w:val="000000"/>
                <w:sz w:val="18"/>
                <w:szCs w:val="18"/>
                <w:highlight w:val="yellow"/>
                <w:lang w:eastAsia="fr-CA"/>
              </w:rPr>
            </w:pPr>
          </w:p>
        </w:tc>
        <w:tc>
          <w:tcPr>
            <w:tcW w:w="3880" w:type="dxa"/>
            <w:gridSpan w:val="5"/>
          </w:tcPr>
          <w:p w14:paraId="2BDE0949" w14:textId="77777777" w:rsidR="00B52278" w:rsidRPr="002C5017" w:rsidRDefault="0076061C">
            <w:pPr>
              <w:jc w:val="center"/>
              <w:rPr>
                <w:b/>
                <w:bCs/>
                <w:color w:val="000000"/>
                <w:sz w:val="18"/>
                <w:szCs w:val="18"/>
                <w:highlight w:val="yellow"/>
                <w:lang w:val="fr-CA" w:eastAsia="fr-CA"/>
              </w:rPr>
            </w:pPr>
            <w:proofErr w:type="spellStart"/>
            <w:r w:rsidRPr="002C5017">
              <w:rPr>
                <w:b/>
                <w:bCs/>
                <w:color w:val="000000"/>
                <w:sz w:val="18"/>
                <w:szCs w:val="18"/>
                <w:highlight w:val="yellow"/>
                <w:lang w:val="fr-CA" w:eastAsia="fr-CA"/>
              </w:rPr>
              <w:t>Precursor</w:t>
            </w:r>
            <w:proofErr w:type="spellEnd"/>
            <w:r w:rsidRPr="002C5017">
              <w:rPr>
                <w:b/>
                <w:bCs/>
                <w:color w:val="000000"/>
                <w:sz w:val="18"/>
                <w:szCs w:val="18"/>
                <w:highlight w:val="yellow"/>
                <w:lang w:val="fr-CA" w:eastAsia="fr-CA"/>
              </w:rPr>
              <w:t xml:space="preserve"> </w:t>
            </w:r>
            <w:proofErr w:type="spellStart"/>
            <w:r w:rsidRPr="002C5017">
              <w:rPr>
                <w:b/>
                <w:bCs/>
                <w:color w:val="000000"/>
                <w:sz w:val="18"/>
                <w:szCs w:val="18"/>
                <w:highlight w:val="yellow"/>
                <w:lang w:val="fr-CA" w:eastAsia="fr-CA"/>
              </w:rPr>
              <w:t>salt</w:t>
            </w:r>
            <w:proofErr w:type="spellEnd"/>
            <w:r w:rsidRPr="002C5017">
              <w:rPr>
                <w:b/>
                <w:bCs/>
                <w:color w:val="000000"/>
                <w:sz w:val="18"/>
                <w:szCs w:val="18"/>
                <w:highlight w:val="yellow"/>
                <w:lang w:val="fr-CA" w:eastAsia="fr-CA"/>
              </w:rPr>
              <w:t xml:space="preserve">: </w:t>
            </w:r>
            <w:proofErr w:type="spellStart"/>
            <w:r w:rsidRPr="002C5017">
              <w:rPr>
                <w:b/>
                <w:bCs/>
                <w:color w:val="000000"/>
                <w:sz w:val="18"/>
                <w:szCs w:val="18"/>
                <w:highlight w:val="yellow"/>
                <w:lang w:val="fr-CA" w:eastAsia="fr-CA"/>
              </w:rPr>
              <w:t>Extract</w:t>
            </w:r>
            <w:proofErr w:type="spellEnd"/>
          </w:p>
        </w:tc>
      </w:tr>
      <w:tr w:rsidR="00B52278" w14:paraId="104081E0" w14:textId="77777777" w:rsidTr="008258BB">
        <w:trPr>
          <w:trHeight w:val="163"/>
          <w:jc w:val="center"/>
        </w:trPr>
        <w:tc>
          <w:tcPr>
            <w:tcW w:w="1103" w:type="dxa"/>
            <w:vMerge/>
          </w:tcPr>
          <w:p w14:paraId="0F02D61D" w14:textId="77777777" w:rsidR="00B52278" w:rsidRPr="002C5017" w:rsidRDefault="00B52278">
            <w:pPr>
              <w:jc w:val="left"/>
              <w:rPr>
                <w:color w:val="000000"/>
                <w:sz w:val="18"/>
                <w:szCs w:val="18"/>
                <w:highlight w:val="yellow"/>
                <w:lang w:eastAsia="fr-CA"/>
              </w:rPr>
            </w:pPr>
          </w:p>
        </w:tc>
        <w:tc>
          <w:tcPr>
            <w:tcW w:w="741" w:type="dxa"/>
          </w:tcPr>
          <w:p w14:paraId="7ADCE2E3" w14:textId="77777777" w:rsidR="00B52278" w:rsidRPr="002C5017" w:rsidRDefault="0076061C">
            <w:pPr>
              <w:jc w:val="center"/>
              <w:rPr>
                <w:b/>
                <w:color w:val="000000"/>
                <w:sz w:val="18"/>
                <w:szCs w:val="18"/>
                <w:highlight w:val="yellow"/>
                <w:lang w:val="fr-CA" w:eastAsia="fr-CA"/>
              </w:rPr>
            </w:pPr>
            <w:r w:rsidRPr="002C5017">
              <w:rPr>
                <w:b/>
                <w:color w:val="000000"/>
                <w:sz w:val="18"/>
                <w:szCs w:val="18"/>
                <w:highlight w:val="yellow"/>
                <w:lang w:val="fr-CA" w:eastAsia="fr-CA"/>
              </w:rPr>
              <w:t>1:1</w:t>
            </w:r>
          </w:p>
        </w:tc>
        <w:tc>
          <w:tcPr>
            <w:tcW w:w="741" w:type="dxa"/>
          </w:tcPr>
          <w:p w14:paraId="06F9097C" w14:textId="77777777" w:rsidR="00B52278" w:rsidRPr="002C5017" w:rsidRDefault="0076061C">
            <w:pPr>
              <w:jc w:val="center"/>
              <w:rPr>
                <w:b/>
                <w:color w:val="000000"/>
                <w:sz w:val="18"/>
                <w:szCs w:val="18"/>
                <w:highlight w:val="yellow"/>
                <w:lang w:val="fr-CA" w:eastAsia="fr-CA"/>
              </w:rPr>
            </w:pPr>
            <w:r w:rsidRPr="002C5017">
              <w:rPr>
                <w:b/>
                <w:color w:val="000000"/>
                <w:sz w:val="18"/>
                <w:szCs w:val="18"/>
                <w:highlight w:val="yellow"/>
                <w:lang w:val="fr-CA" w:eastAsia="fr-CA"/>
              </w:rPr>
              <w:t>1:3</w:t>
            </w:r>
          </w:p>
        </w:tc>
        <w:tc>
          <w:tcPr>
            <w:tcW w:w="798" w:type="dxa"/>
          </w:tcPr>
          <w:p w14:paraId="1AED946B" w14:textId="77777777" w:rsidR="00B52278" w:rsidRPr="002C5017" w:rsidRDefault="0076061C">
            <w:pPr>
              <w:jc w:val="center"/>
              <w:rPr>
                <w:b/>
                <w:color w:val="000000"/>
                <w:sz w:val="18"/>
                <w:szCs w:val="18"/>
                <w:highlight w:val="yellow"/>
                <w:lang w:val="fr-CA" w:eastAsia="fr-CA"/>
              </w:rPr>
            </w:pPr>
            <w:r w:rsidRPr="002C5017">
              <w:rPr>
                <w:b/>
                <w:color w:val="000000"/>
                <w:sz w:val="18"/>
                <w:szCs w:val="18"/>
                <w:highlight w:val="yellow"/>
                <w:lang w:val="fr-CA" w:eastAsia="fr-CA"/>
              </w:rPr>
              <w:t>1:5</w:t>
            </w:r>
          </w:p>
        </w:tc>
        <w:tc>
          <w:tcPr>
            <w:tcW w:w="798" w:type="dxa"/>
          </w:tcPr>
          <w:p w14:paraId="27639375" w14:textId="77777777" w:rsidR="00B52278" w:rsidRPr="002C5017" w:rsidRDefault="0076061C">
            <w:pPr>
              <w:jc w:val="center"/>
              <w:rPr>
                <w:b/>
                <w:color w:val="000000"/>
                <w:sz w:val="18"/>
                <w:szCs w:val="18"/>
                <w:highlight w:val="yellow"/>
                <w:lang w:val="fr-CA" w:eastAsia="fr-CA"/>
              </w:rPr>
            </w:pPr>
            <w:r w:rsidRPr="002C5017">
              <w:rPr>
                <w:b/>
                <w:color w:val="000000"/>
                <w:sz w:val="18"/>
                <w:szCs w:val="18"/>
                <w:highlight w:val="yellow"/>
                <w:lang w:val="fr-CA" w:eastAsia="fr-CA"/>
              </w:rPr>
              <w:t>1:7</w:t>
            </w:r>
          </w:p>
        </w:tc>
        <w:tc>
          <w:tcPr>
            <w:tcW w:w="802" w:type="dxa"/>
          </w:tcPr>
          <w:p w14:paraId="321CA707" w14:textId="77777777" w:rsidR="00B52278" w:rsidRPr="002C5017" w:rsidRDefault="0076061C">
            <w:pPr>
              <w:jc w:val="center"/>
              <w:rPr>
                <w:b/>
                <w:color w:val="000000"/>
                <w:sz w:val="18"/>
                <w:szCs w:val="18"/>
                <w:highlight w:val="yellow"/>
                <w:lang w:val="fr-CA" w:eastAsia="fr-CA"/>
              </w:rPr>
            </w:pPr>
            <w:r w:rsidRPr="002C5017">
              <w:rPr>
                <w:b/>
                <w:color w:val="000000"/>
                <w:sz w:val="18"/>
                <w:szCs w:val="18"/>
                <w:highlight w:val="yellow"/>
                <w:lang w:val="fr-CA" w:eastAsia="fr-CA"/>
              </w:rPr>
              <w:t>1:10</w:t>
            </w:r>
          </w:p>
        </w:tc>
      </w:tr>
      <w:tr w:rsidR="00B52278" w14:paraId="50B8D5A4" w14:textId="77777777" w:rsidTr="008258BB">
        <w:trPr>
          <w:trHeight w:val="163"/>
          <w:jc w:val="center"/>
        </w:trPr>
        <w:tc>
          <w:tcPr>
            <w:tcW w:w="1103" w:type="dxa"/>
          </w:tcPr>
          <w:p w14:paraId="15C3290C" w14:textId="3C3C6BE3" w:rsidR="00B52278" w:rsidRPr="002C5017" w:rsidRDefault="005D4858">
            <w:pPr>
              <w:jc w:val="left"/>
              <w:rPr>
                <w:color w:val="000000"/>
                <w:sz w:val="18"/>
                <w:szCs w:val="18"/>
                <w:highlight w:val="yellow"/>
                <w:lang w:eastAsia="fr-CA"/>
              </w:rPr>
            </w:pPr>
            <w:r w:rsidRPr="002C5017">
              <w:rPr>
                <w:color w:val="000000"/>
                <w:sz w:val="18"/>
                <w:szCs w:val="18"/>
                <w:highlight w:val="yellow"/>
                <w:lang w:eastAsia="fr-CA"/>
              </w:rPr>
              <w:t>Reflectance</w:t>
            </w:r>
            <w:r w:rsidR="008258BB" w:rsidRPr="002C5017">
              <w:rPr>
                <w:color w:val="000000"/>
                <w:sz w:val="18"/>
                <w:szCs w:val="18"/>
                <w:highlight w:val="yellow"/>
                <w:lang w:eastAsia="fr-CA"/>
              </w:rPr>
              <w:t xml:space="preserve"> (%)</w:t>
            </w:r>
          </w:p>
        </w:tc>
        <w:tc>
          <w:tcPr>
            <w:tcW w:w="741" w:type="dxa"/>
          </w:tcPr>
          <w:p w14:paraId="7B0A6D73" w14:textId="7983D2A0" w:rsidR="00B52278" w:rsidRPr="002C5017" w:rsidRDefault="008258BB">
            <w:pPr>
              <w:jc w:val="center"/>
              <w:rPr>
                <w:bCs/>
                <w:color w:val="000000"/>
                <w:sz w:val="18"/>
                <w:szCs w:val="18"/>
                <w:highlight w:val="yellow"/>
                <w:lang w:val="fr-CA" w:eastAsia="fr-CA"/>
              </w:rPr>
            </w:pPr>
            <w:r w:rsidRPr="002C5017">
              <w:rPr>
                <w:bCs/>
                <w:color w:val="000000"/>
                <w:sz w:val="18"/>
                <w:szCs w:val="18"/>
                <w:highlight w:val="yellow"/>
                <w:lang w:val="fr-CA" w:eastAsia="fr-CA"/>
              </w:rPr>
              <w:t>62</w:t>
            </w:r>
          </w:p>
        </w:tc>
        <w:tc>
          <w:tcPr>
            <w:tcW w:w="741" w:type="dxa"/>
          </w:tcPr>
          <w:p w14:paraId="5A15C88A" w14:textId="564EA42C" w:rsidR="00B52278" w:rsidRPr="002C5017" w:rsidRDefault="008258BB">
            <w:pPr>
              <w:jc w:val="center"/>
              <w:rPr>
                <w:bCs/>
                <w:color w:val="000000"/>
                <w:sz w:val="18"/>
                <w:szCs w:val="18"/>
                <w:highlight w:val="yellow"/>
                <w:lang w:val="fr-CA" w:eastAsia="fr-CA"/>
              </w:rPr>
            </w:pPr>
            <w:r w:rsidRPr="002C5017">
              <w:rPr>
                <w:bCs/>
                <w:color w:val="000000"/>
                <w:sz w:val="18"/>
                <w:szCs w:val="18"/>
                <w:highlight w:val="yellow"/>
                <w:lang w:val="fr-CA" w:eastAsia="fr-CA"/>
              </w:rPr>
              <w:t>51</w:t>
            </w:r>
          </w:p>
        </w:tc>
        <w:tc>
          <w:tcPr>
            <w:tcW w:w="798" w:type="dxa"/>
          </w:tcPr>
          <w:p w14:paraId="10BB4867" w14:textId="019ECF4C" w:rsidR="00B52278" w:rsidRPr="002C5017" w:rsidRDefault="008258BB">
            <w:pPr>
              <w:jc w:val="center"/>
              <w:rPr>
                <w:bCs/>
                <w:color w:val="000000"/>
                <w:sz w:val="18"/>
                <w:szCs w:val="18"/>
                <w:highlight w:val="yellow"/>
                <w:lang w:val="fr-CA" w:eastAsia="fr-CA"/>
              </w:rPr>
            </w:pPr>
            <w:r w:rsidRPr="002C5017">
              <w:rPr>
                <w:bCs/>
                <w:color w:val="000000"/>
                <w:sz w:val="18"/>
                <w:szCs w:val="18"/>
                <w:highlight w:val="yellow"/>
                <w:lang w:val="fr-CA" w:eastAsia="fr-CA"/>
              </w:rPr>
              <w:t>46</w:t>
            </w:r>
          </w:p>
        </w:tc>
        <w:tc>
          <w:tcPr>
            <w:tcW w:w="798" w:type="dxa"/>
          </w:tcPr>
          <w:p w14:paraId="7BD54AF7" w14:textId="50CCDED3" w:rsidR="00B52278" w:rsidRPr="002C5017" w:rsidRDefault="008258BB">
            <w:pPr>
              <w:jc w:val="center"/>
              <w:rPr>
                <w:bCs/>
                <w:color w:val="000000"/>
                <w:sz w:val="18"/>
                <w:szCs w:val="18"/>
                <w:highlight w:val="yellow"/>
                <w:lang w:val="fr-CA" w:eastAsia="fr-CA"/>
              </w:rPr>
            </w:pPr>
            <w:r w:rsidRPr="002C5017">
              <w:rPr>
                <w:bCs/>
                <w:color w:val="000000"/>
                <w:sz w:val="18"/>
                <w:szCs w:val="18"/>
                <w:highlight w:val="yellow"/>
                <w:lang w:val="fr-CA" w:eastAsia="fr-CA"/>
              </w:rPr>
              <w:t>39</w:t>
            </w:r>
          </w:p>
        </w:tc>
        <w:tc>
          <w:tcPr>
            <w:tcW w:w="802" w:type="dxa"/>
          </w:tcPr>
          <w:p w14:paraId="40A9E4BC" w14:textId="23DEDFAA" w:rsidR="00B52278" w:rsidRPr="002C5017" w:rsidRDefault="008258BB">
            <w:pPr>
              <w:jc w:val="center"/>
              <w:rPr>
                <w:bCs/>
                <w:color w:val="000000"/>
                <w:sz w:val="18"/>
                <w:szCs w:val="18"/>
                <w:highlight w:val="yellow"/>
                <w:lang w:val="fr-CA" w:eastAsia="fr-CA"/>
              </w:rPr>
            </w:pPr>
            <w:r w:rsidRPr="002C5017">
              <w:rPr>
                <w:bCs/>
                <w:color w:val="000000"/>
                <w:sz w:val="18"/>
                <w:szCs w:val="18"/>
                <w:highlight w:val="yellow"/>
                <w:lang w:val="fr-CA" w:eastAsia="fr-CA"/>
              </w:rPr>
              <w:t>47</w:t>
            </w:r>
          </w:p>
        </w:tc>
      </w:tr>
      <w:tr w:rsidR="00B52278" w14:paraId="0787A1A8" w14:textId="77777777" w:rsidTr="008258BB">
        <w:trPr>
          <w:trHeight w:val="163"/>
          <w:jc w:val="center"/>
        </w:trPr>
        <w:tc>
          <w:tcPr>
            <w:tcW w:w="1103" w:type="dxa"/>
          </w:tcPr>
          <w:p w14:paraId="5DE8CA25" w14:textId="07FEAC27" w:rsidR="008258BB" w:rsidRPr="002C5017" w:rsidRDefault="00747680">
            <w:pPr>
              <w:jc w:val="left"/>
              <w:rPr>
                <w:color w:val="000000"/>
                <w:sz w:val="18"/>
                <w:szCs w:val="18"/>
                <w:highlight w:val="yellow"/>
                <w:lang w:eastAsia="fr-CA"/>
              </w:rPr>
            </w:pPr>
            <w:r w:rsidRPr="002C5017">
              <w:rPr>
                <w:highlight w:val="yellow"/>
              </w:rPr>
              <w:t xml:space="preserve">Energy band gap </w:t>
            </w:r>
            <w:r w:rsidR="008258BB" w:rsidRPr="002C5017">
              <w:rPr>
                <w:color w:val="000000"/>
                <w:sz w:val="18"/>
                <w:szCs w:val="18"/>
                <w:highlight w:val="yellow"/>
                <w:lang w:eastAsia="fr-CA"/>
              </w:rPr>
              <w:t>(eV)</w:t>
            </w:r>
          </w:p>
        </w:tc>
        <w:tc>
          <w:tcPr>
            <w:tcW w:w="741" w:type="dxa"/>
          </w:tcPr>
          <w:p w14:paraId="469FD7EA" w14:textId="732D622B" w:rsidR="00B52278" w:rsidRPr="002C5017" w:rsidRDefault="008258BB">
            <w:pPr>
              <w:jc w:val="center"/>
              <w:rPr>
                <w:bCs/>
                <w:color w:val="000000"/>
                <w:sz w:val="18"/>
                <w:szCs w:val="18"/>
                <w:highlight w:val="yellow"/>
                <w:lang w:val="fr-CA" w:eastAsia="fr-CA"/>
              </w:rPr>
            </w:pPr>
            <w:r w:rsidRPr="002C5017">
              <w:rPr>
                <w:bCs/>
                <w:color w:val="000000"/>
                <w:sz w:val="18"/>
                <w:szCs w:val="18"/>
                <w:highlight w:val="yellow"/>
                <w:lang w:val="fr-CA" w:eastAsia="fr-CA"/>
              </w:rPr>
              <w:t>3.61</w:t>
            </w:r>
          </w:p>
        </w:tc>
        <w:tc>
          <w:tcPr>
            <w:tcW w:w="741" w:type="dxa"/>
          </w:tcPr>
          <w:p w14:paraId="7D2B0A1D" w14:textId="2DB92ED1" w:rsidR="00B52278" w:rsidRPr="002C5017" w:rsidRDefault="008258BB">
            <w:pPr>
              <w:jc w:val="center"/>
              <w:rPr>
                <w:bCs/>
                <w:color w:val="000000"/>
                <w:sz w:val="18"/>
                <w:szCs w:val="18"/>
                <w:highlight w:val="yellow"/>
                <w:lang w:val="fr-CA" w:eastAsia="fr-CA"/>
              </w:rPr>
            </w:pPr>
            <w:r w:rsidRPr="002C5017">
              <w:rPr>
                <w:bCs/>
                <w:color w:val="000000"/>
                <w:sz w:val="18"/>
                <w:szCs w:val="18"/>
                <w:highlight w:val="yellow"/>
                <w:lang w:val="fr-CA" w:eastAsia="fr-CA"/>
              </w:rPr>
              <w:t>3.71</w:t>
            </w:r>
          </w:p>
        </w:tc>
        <w:tc>
          <w:tcPr>
            <w:tcW w:w="798" w:type="dxa"/>
          </w:tcPr>
          <w:p w14:paraId="77300021" w14:textId="39CA2578" w:rsidR="00B52278" w:rsidRPr="002C5017" w:rsidRDefault="008258BB">
            <w:pPr>
              <w:jc w:val="center"/>
              <w:rPr>
                <w:bCs/>
                <w:color w:val="000000"/>
                <w:sz w:val="18"/>
                <w:szCs w:val="18"/>
                <w:highlight w:val="yellow"/>
                <w:lang w:val="fr-CA" w:eastAsia="fr-CA"/>
              </w:rPr>
            </w:pPr>
            <w:r w:rsidRPr="002C5017">
              <w:rPr>
                <w:bCs/>
                <w:color w:val="000000"/>
                <w:sz w:val="18"/>
                <w:szCs w:val="18"/>
                <w:highlight w:val="yellow"/>
                <w:lang w:val="fr-CA" w:eastAsia="fr-CA"/>
              </w:rPr>
              <w:t>3.27</w:t>
            </w:r>
          </w:p>
        </w:tc>
        <w:tc>
          <w:tcPr>
            <w:tcW w:w="798" w:type="dxa"/>
          </w:tcPr>
          <w:p w14:paraId="0781ED19" w14:textId="074D912D" w:rsidR="00B52278" w:rsidRPr="002C5017" w:rsidRDefault="008258BB">
            <w:pPr>
              <w:jc w:val="center"/>
              <w:rPr>
                <w:bCs/>
                <w:color w:val="000000"/>
                <w:sz w:val="18"/>
                <w:szCs w:val="18"/>
                <w:highlight w:val="yellow"/>
                <w:lang w:val="fr-CA" w:eastAsia="fr-CA"/>
              </w:rPr>
            </w:pPr>
            <w:r w:rsidRPr="002C5017">
              <w:rPr>
                <w:bCs/>
                <w:color w:val="000000"/>
                <w:sz w:val="18"/>
                <w:szCs w:val="18"/>
                <w:highlight w:val="yellow"/>
                <w:lang w:val="fr-CA" w:eastAsia="fr-CA"/>
              </w:rPr>
              <w:t>3.33</w:t>
            </w:r>
          </w:p>
        </w:tc>
        <w:tc>
          <w:tcPr>
            <w:tcW w:w="802" w:type="dxa"/>
          </w:tcPr>
          <w:p w14:paraId="1E719C58" w14:textId="3BAAF2A8" w:rsidR="00B52278" w:rsidRPr="002C5017" w:rsidRDefault="008258BB">
            <w:pPr>
              <w:jc w:val="center"/>
              <w:rPr>
                <w:bCs/>
                <w:color w:val="000000"/>
                <w:sz w:val="18"/>
                <w:szCs w:val="18"/>
                <w:highlight w:val="yellow"/>
                <w:lang w:val="fr-CA" w:eastAsia="fr-CA"/>
              </w:rPr>
            </w:pPr>
            <w:r w:rsidRPr="002C5017">
              <w:rPr>
                <w:bCs/>
                <w:color w:val="000000"/>
                <w:sz w:val="18"/>
                <w:szCs w:val="18"/>
                <w:highlight w:val="yellow"/>
                <w:lang w:val="fr-CA" w:eastAsia="fr-CA"/>
              </w:rPr>
              <w:t>3.17</w:t>
            </w:r>
          </w:p>
        </w:tc>
      </w:tr>
    </w:tbl>
    <w:p w14:paraId="17C56BF6" w14:textId="3A569DF2" w:rsidR="00B52278" w:rsidRDefault="00B52278">
      <w:pPr>
        <w:rPr>
          <w:lang w:val="zh-CN" w:eastAsia="zh-CN"/>
        </w:rPr>
      </w:pPr>
    </w:p>
    <w:p w14:paraId="0BCB82CE" w14:textId="2A745FEB" w:rsidR="00B52278" w:rsidRDefault="00B52278">
      <w:pPr>
        <w:rPr>
          <w:lang w:val="zh-CN" w:eastAsia="zh-CN"/>
        </w:rPr>
      </w:pPr>
    </w:p>
    <w:p w14:paraId="3B6D3701" w14:textId="35E8CAFE" w:rsidR="00F354D2" w:rsidRDefault="00F30808">
      <w:pPr>
        <w:pStyle w:val="IJNEAMParagraph"/>
        <w:jc w:val="center"/>
        <w:rPr>
          <w:b/>
          <w:bCs/>
          <w:sz w:val="18"/>
          <w:szCs w:val="18"/>
        </w:rPr>
      </w:pPr>
      <w:r>
        <w:rPr>
          <w:b/>
          <w:bCs/>
          <w:noProof/>
          <w:sz w:val="18"/>
          <w:szCs w:val="18"/>
        </w:rPr>
        <mc:AlternateContent>
          <mc:Choice Requires="wpg">
            <w:drawing>
              <wp:anchor distT="0" distB="0" distL="114300" distR="114300" simplePos="0" relativeHeight="251672576" behindDoc="0" locked="0" layoutInCell="1" allowOverlap="1" wp14:anchorId="3EC047FE" wp14:editId="58D086CF">
                <wp:simplePos x="0" y="0"/>
                <wp:positionH relativeFrom="column">
                  <wp:posOffset>0</wp:posOffset>
                </wp:positionH>
                <wp:positionV relativeFrom="paragraph">
                  <wp:posOffset>38100</wp:posOffset>
                </wp:positionV>
                <wp:extent cx="3111386" cy="4337050"/>
                <wp:effectExtent l="0" t="0" r="0" b="6350"/>
                <wp:wrapNone/>
                <wp:docPr id="1317679668" name="Group 5"/>
                <wp:cNvGraphicFramePr/>
                <a:graphic xmlns:a="http://schemas.openxmlformats.org/drawingml/2006/main">
                  <a:graphicData uri="http://schemas.microsoft.com/office/word/2010/wordprocessingGroup">
                    <wpg:wgp>
                      <wpg:cNvGrpSpPr/>
                      <wpg:grpSpPr>
                        <a:xfrm>
                          <a:off x="0" y="0"/>
                          <a:ext cx="3111386" cy="4337050"/>
                          <a:chOff x="0" y="0"/>
                          <a:chExt cx="3111386" cy="4233982"/>
                        </a:xfrm>
                      </wpg:grpSpPr>
                      <wpg:grpSp>
                        <wpg:cNvPr id="221918450" name="Group 3"/>
                        <wpg:cNvGrpSpPr/>
                        <wpg:grpSpPr>
                          <a:xfrm>
                            <a:off x="44450" y="0"/>
                            <a:ext cx="3016511" cy="1992652"/>
                            <a:chOff x="0" y="0"/>
                            <a:chExt cx="3361690" cy="2524760"/>
                          </a:xfrm>
                        </wpg:grpSpPr>
                        <pic:pic xmlns:pic="http://schemas.openxmlformats.org/drawingml/2006/picture">
                          <pic:nvPicPr>
                            <pic:cNvPr id="698473145" name="Picture 1"/>
                            <pic:cNvPicPr>
                              <a:picLocks noChangeAspect="1"/>
                            </pic:cNvPicPr>
                          </pic:nvPicPr>
                          <pic:blipFill rotWithShape="1">
                            <a:blip r:embed="rId20">
                              <a:extLst>
                                <a:ext uri="{28A0092B-C50C-407E-A947-70E740481C1C}">
                                  <a14:useLocalDpi xmlns:a14="http://schemas.microsoft.com/office/drawing/2010/main" val="0"/>
                                </a:ext>
                              </a:extLst>
                            </a:blip>
                            <a:srcRect l="4112" t="9600" r="6541" b="2028"/>
                            <a:stretch>
                              <a:fillRect/>
                            </a:stretch>
                          </pic:blipFill>
                          <pic:spPr bwMode="auto">
                            <a:xfrm>
                              <a:off x="0" y="0"/>
                              <a:ext cx="3361690" cy="2524760"/>
                            </a:xfrm>
                            <a:prstGeom prst="rect">
                              <a:avLst/>
                            </a:prstGeom>
                            <a:noFill/>
                            <a:ln>
                              <a:noFill/>
                            </a:ln>
                            <a:extLst>
                              <a:ext uri="{53640926-AAD7-44D8-BBD7-CCE9431645EC}">
                                <a14:shadowObscured xmlns:a14="http://schemas.microsoft.com/office/drawing/2010/main"/>
                              </a:ext>
                            </a:extLst>
                          </pic:spPr>
                        </pic:pic>
                        <wps:wsp>
                          <wps:cNvPr id="1507327515" name="Text Box 1"/>
                          <wps:cNvSpPr txBox="1"/>
                          <wps:spPr>
                            <a:xfrm>
                              <a:off x="421477" y="161724"/>
                              <a:ext cx="362812" cy="253290"/>
                            </a:xfrm>
                            <a:prstGeom prst="rect">
                              <a:avLst/>
                            </a:prstGeom>
                            <a:solidFill>
                              <a:schemeClr val="tx1"/>
                            </a:solidFill>
                            <a:ln w="6350">
                              <a:noFill/>
                            </a:ln>
                          </wps:spPr>
                          <wps:txbx>
                            <w:txbxContent>
                              <w:p w14:paraId="72955071" w14:textId="77777777" w:rsidR="00F354D2" w:rsidRPr="0089077C" w:rsidRDefault="00F354D2" w:rsidP="00F354D2">
                                <w:pPr>
                                  <w:jc w:val="center"/>
                                  <w:rPr>
                                    <w:b/>
                                    <w:bCs/>
                                    <w:sz w:val="12"/>
                                    <w:szCs w:val="12"/>
                                  </w:rPr>
                                </w:pPr>
                                <w:r w:rsidRPr="0089077C">
                                  <w:rPr>
                                    <w:b/>
                                    <w:bCs/>
                                    <w:sz w:val="12"/>
                                    <w:szCs w:val="12"/>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55346972" name="Group 4"/>
                        <wpg:cNvGrpSpPr/>
                        <wpg:grpSpPr>
                          <a:xfrm>
                            <a:off x="0" y="2051050"/>
                            <a:ext cx="3111386" cy="2182932"/>
                            <a:chOff x="0" y="0"/>
                            <a:chExt cx="3523615" cy="2566035"/>
                          </a:xfrm>
                        </wpg:grpSpPr>
                        <pic:pic xmlns:pic="http://schemas.openxmlformats.org/drawingml/2006/picture">
                          <pic:nvPicPr>
                            <pic:cNvPr id="207845037" name="Picture 2"/>
                            <pic:cNvPicPr>
                              <a:picLocks noChangeAspect="1"/>
                            </pic:cNvPicPr>
                          </pic:nvPicPr>
                          <pic:blipFill rotWithShape="1">
                            <a:blip r:embed="rId21">
                              <a:extLst>
                                <a:ext uri="{28A0092B-C50C-407E-A947-70E740481C1C}">
                                  <a14:useLocalDpi xmlns:a14="http://schemas.microsoft.com/office/drawing/2010/main" val="0"/>
                                </a:ext>
                              </a:extLst>
                            </a:blip>
                            <a:srcRect l="1673" t="10238" r="7046" b="3722"/>
                            <a:stretch>
                              <a:fillRect/>
                            </a:stretch>
                          </pic:blipFill>
                          <pic:spPr bwMode="auto">
                            <a:xfrm>
                              <a:off x="0" y="0"/>
                              <a:ext cx="3523615" cy="2566035"/>
                            </a:xfrm>
                            <a:prstGeom prst="rect">
                              <a:avLst/>
                            </a:prstGeom>
                            <a:noFill/>
                            <a:ln>
                              <a:noFill/>
                            </a:ln>
                            <a:extLst>
                              <a:ext uri="{53640926-AAD7-44D8-BBD7-CCE9431645EC}">
                                <a14:shadowObscured xmlns:a14="http://schemas.microsoft.com/office/drawing/2010/main"/>
                              </a:ext>
                            </a:extLst>
                          </pic:spPr>
                        </pic:pic>
                        <wps:wsp>
                          <wps:cNvPr id="1023629572" name="Text Box 1"/>
                          <wps:cNvSpPr txBox="1"/>
                          <wps:spPr>
                            <a:xfrm>
                              <a:off x="548534" y="154714"/>
                              <a:ext cx="358036" cy="238969"/>
                            </a:xfrm>
                            <a:prstGeom prst="rect">
                              <a:avLst/>
                            </a:prstGeom>
                            <a:solidFill>
                              <a:sysClr val="windowText" lastClr="000000"/>
                            </a:solidFill>
                            <a:ln w="6350">
                              <a:noFill/>
                            </a:ln>
                          </wps:spPr>
                          <wps:txbx>
                            <w:txbxContent>
                              <w:p w14:paraId="45F37E05" w14:textId="77777777" w:rsidR="00F354D2" w:rsidRPr="0089077C" w:rsidRDefault="00F354D2" w:rsidP="00F354D2">
                                <w:pPr>
                                  <w:rPr>
                                    <w:b/>
                                    <w:bCs/>
                                    <w:sz w:val="12"/>
                                    <w:szCs w:val="12"/>
                                  </w:rPr>
                                </w:pPr>
                                <w:r w:rsidRPr="0089077C">
                                  <w:rPr>
                                    <w:b/>
                                    <w:bCs/>
                                    <w:sz w:val="12"/>
                                    <w:szCs w:val="12"/>
                                  </w:rPr>
                                  <w:t>(</w:t>
                                </w:r>
                                <w:r>
                                  <w:rPr>
                                    <w:b/>
                                    <w:bCs/>
                                    <w:sz w:val="12"/>
                                    <w:szCs w:val="12"/>
                                  </w:rPr>
                                  <w:t>b</w:t>
                                </w:r>
                                <w:r w:rsidRPr="0089077C">
                                  <w:rPr>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14:sizeRelV relativeFrom="margin">
                  <wp14:pctHeight>0</wp14:pctHeight>
                </wp14:sizeRelV>
              </wp:anchor>
            </w:drawing>
          </mc:Choice>
          <mc:Fallback>
            <w:pict>
              <v:group w14:anchorId="3EC047FE" id="Group 5" o:spid="_x0000_s1033" style="position:absolute;left:0;text-align:left;margin-left:0;margin-top:3pt;width:245pt;height:341.5pt;z-index:251672576;mso-position-horizontal-relative:text;mso-position-vertical-relative:text;mso-height-relative:margin" coordsize="31113,4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">
                <v:group id="Group 3" o:spid="_x0000_s1034" style="position:absolute;left:444;width:30165;height:19926" coordsize="33616,2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">
                  <v:shape id="Picture 1" o:spid="_x0000_s1035" type="#_x0000_t75" style="position:absolute;width:33616;height:2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">
                    <v:imagedata r:id="rId22" o:title="" croptop="6291f" cropbottom="1329f" cropleft="2695f" cropright="4287f"/>
                  </v:shape>
                  <v:shape id="_x0000_s1036" type="#_x0000_t202" style="position:absolute;left:4214;top:1617;width:3628;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" fillcolor="black [3213]" stroked="f" strokeweight=".5pt">
                    <v:textbox>
                      <w:txbxContent>
                        <w:p w14:paraId="72955071" w14:textId="77777777" w:rsidR="00F354D2" w:rsidRPr="0089077C" w:rsidRDefault="00F354D2" w:rsidP="00F354D2">
                          <w:pPr>
                            <w:jc w:val="center"/>
                            <w:rPr>
                              <w:b/>
                              <w:bCs/>
                              <w:sz w:val="12"/>
                              <w:szCs w:val="12"/>
                            </w:rPr>
                          </w:pPr>
                          <w:r w:rsidRPr="0089077C">
                            <w:rPr>
                              <w:b/>
                              <w:bCs/>
                              <w:sz w:val="12"/>
                              <w:szCs w:val="12"/>
                            </w:rPr>
                            <w:t>(a)</w:t>
                          </w:r>
                        </w:p>
                      </w:txbxContent>
                    </v:textbox>
                  </v:shape>
                </v:group>
                <v:group id="Group 4" o:spid="_x0000_s1037" style="position:absolute;top:20510;width:31113;height:21829" coordsize="35236,2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">
                  <v:shape id="Picture 2" o:spid="_x0000_s1038" type="#_x0000_t75" style="position:absolute;width:35236;height:2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">
                    <v:imagedata r:id="rId23" o:title="" croptop="6710f" cropbottom="2439f" cropleft="1096f" cropright="4618f"/>
                  </v:shape>
                  <v:shape id="_x0000_s1039" type="#_x0000_t202" style="position:absolute;left:5485;top:1547;width:3580;height:2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" fillcolor="windowText" stroked="f" strokeweight=".5pt">
                    <v:textbox>
                      <w:txbxContent>
                        <w:p w14:paraId="45F37E05" w14:textId="77777777" w:rsidR="00F354D2" w:rsidRPr="0089077C" w:rsidRDefault="00F354D2" w:rsidP="00F354D2">
                          <w:pPr>
                            <w:rPr>
                              <w:b/>
                              <w:bCs/>
                              <w:sz w:val="12"/>
                              <w:szCs w:val="12"/>
                            </w:rPr>
                          </w:pPr>
                          <w:r w:rsidRPr="0089077C">
                            <w:rPr>
                              <w:b/>
                              <w:bCs/>
                              <w:sz w:val="12"/>
                              <w:szCs w:val="12"/>
                            </w:rPr>
                            <w:t>(</w:t>
                          </w:r>
                          <w:r>
                            <w:rPr>
                              <w:b/>
                              <w:bCs/>
                              <w:sz w:val="12"/>
                              <w:szCs w:val="12"/>
                            </w:rPr>
                            <w:t>b</w:t>
                          </w:r>
                          <w:r w:rsidRPr="0089077C">
                            <w:rPr>
                              <w:b/>
                              <w:bCs/>
                              <w:sz w:val="12"/>
                              <w:szCs w:val="12"/>
                            </w:rPr>
                            <w:t>)</w:t>
                          </w:r>
                        </w:p>
                      </w:txbxContent>
                    </v:textbox>
                  </v:shape>
                </v:group>
              </v:group>
            </w:pict>
          </mc:Fallback>
        </mc:AlternateContent>
      </w:r>
    </w:p>
    <w:p w14:paraId="2E87FE51" w14:textId="77777777" w:rsidR="00F354D2" w:rsidRDefault="00F354D2">
      <w:pPr>
        <w:pStyle w:val="IJNEAMParagraph"/>
        <w:jc w:val="center"/>
        <w:rPr>
          <w:b/>
          <w:bCs/>
          <w:sz w:val="18"/>
          <w:szCs w:val="18"/>
        </w:rPr>
      </w:pPr>
    </w:p>
    <w:p w14:paraId="17845638" w14:textId="77777777" w:rsidR="00F354D2" w:rsidRDefault="00F354D2">
      <w:pPr>
        <w:pStyle w:val="IJNEAMParagraph"/>
        <w:jc w:val="center"/>
        <w:rPr>
          <w:b/>
          <w:bCs/>
          <w:sz w:val="18"/>
          <w:szCs w:val="18"/>
        </w:rPr>
      </w:pPr>
    </w:p>
    <w:p w14:paraId="6751CEB6" w14:textId="77777777" w:rsidR="00F354D2" w:rsidRDefault="00F354D2">
      <w:pPr>
        <w:pStyle w:val="IJNEAMParagraph"/>
        <w:jc w:val="center"/>
        <w:rPr>
          <w:b/>
          <w:bCs/>
          <w:sz w:val="18"/>
          <w:szCs w:val="18"/>
        </w:rPr>
      </w:pPr>
    </w:p>
    <w:p w14:paraId="2447E2D3" w14:textId="77777777" w:rsidR="00F354D2" w:rsidRDefault="00F354D2">
      <w:pPr>
        <w:pStyle w:val="IJNEAMParagraph"/>
        <w:jc w:val="center"/>
        <w:rPr>
          <w:b/>
          <w:bCs/>
          <w:sz w:val="18"/>
          <w:szCs w:val="18"/>
        </w:rPr>
      </w:pPr>
    </w:p>
    <w:p w14:paraId="3C540C22" w14:textId="77777777" w:rsidR="00F354D2" w:rsidRDefault="00F354D2">
      <w:pPr>
        <w:pStyle w:val="IJNEAMParagraph"/>
        <w:jc w:val="center"/>
        <w:rPr>
          <w:b/>
          <w:bCs/>
          <w:sz w:val="18"/>
          <w:szCs w:val="18"/>
        </w:rPr>
      </w:pPr>
    </w:p>
    <w:p w14:paraId="780B4EBB" w14:textId="77777777" w:rsidR="00F354D2" w:rsidRDefault="00F354D2">
      <w:pPr>
        <w:pStyle w:val="IJNEAMParagraph"/>
        <w:jc w:val="center"/>
        <w:rPr>
          <w:b/>
          <w:bCs/>
          <w:sz w:val="18"/>
          <w:szCs w:val="18"/>
        </w:rPr>
      </w:pPr>
    </w:p>
    <w:p w14:paraId="596512B4" w14:textId="42C7508C" w:rsidR="00F354D2" w:rsidRDefault="00F354D2">
      <w:pPr>
        <w:pStyle w:val="IJNEAMParagraph"/>
        <w:jc w:val="center"/>
        <w:rPr>
          <w:b/>
          <w:bCs/>
          <w:sz w:val="18"/>
          <w:szCs w:val="18"/>
        </w:rPr>
      </w:pPr>
    </w:p>
    <w:p w14:paraId="223BE74D" w14:textId="56B1A8F7" w:rsidR="00F354D2" w:rsidRDefault="00F354D2">
      <w:pPr>
        <w:pStyle w:val="IJNEAMParagraph"/>
        <w:jc w:val="center"/>
        <w:rPr>
          <w:b/>
          <w:bCs/>
          <w:sz w:val="18"/>
          <w:szCs w:val="18"/>
        </w:rPr>
      </w:pPr>
    </w:p>
    <w:p w14:paraId="0208D8DF" w14:textId="170EB880" w:rsidR="00F354D2" w:rsidRDefault="00F354D2">
      <w:pPr>
        <w:pStyle w:val="IJNEAMParagraph"/>
        <w:jc w:val="center"/>
        <w:rPr>
          <w:b/>
          <w:bCs/>
          <w:sz w:val="18"/>
          <w:szCs w:val="18"/>
        </w:rPr>
      </w:pPr>
    </w:p>
    <w:p w14:paraId="1D2DFA88" w14:textId="77777777" w:rsidR="00F354D2" w:rsidRDefault="00F354D2">
      <w:pPr>
        <w:pStyle w:val="IJNEAMParagraph"/>
        <w:jc w:val="center"/>
        <w:rPr>
          <w:b/>
          <w:bCs/>
          <w:sz w:val="18"/>
          <w:szCs w:val="18"/>
        </w:rPr>
      </w:pPr>
    </w:p>
    <w:p w14:paraId="44A7664B" w14:textId="77777777" w:rsidR="00F354D2" w:rsidRDefault="00F354D2">
      <w:pPr>
        <w:pStyle w:val="IJNEAMParagraph"/>
        <w:jc w:val="center"/>
        <w:rPr>
          <w:b/>
          <w:bCs/>
          <w:sz w:val="18"/>
          <w:szCs w:val="18"/>
        </w:rPr>
      </w:pPr>
    </w:p>
    <w:p w14:paraId="1D6AB501" w14:textId="77777777" w:rsidR="00F354D2" w:rsidRDefault="00F354D2">
      <w:pPr>
        <w:pStyle w:val="IJNEAMParagraph"/>
        <w:jc w:val="center"/>
        <w:rPr>
          <w:b/>
          <w:bCs/>
          <w:sz w:val="18"/>
          <w:szCs w:val="18"/>
        </w:rPr>
      </w:pPr>
    </w:p>
    <w:p w14:paraId="43E9CB18" w14:textId="77777777" w:rsidR="00F354D2" w:rsidRDefault="00F354D2">
      <w:pPr>
        <w:pStyle w:val="IJNEAMParagraph"/>
        <w:jc w:val="center"/>
        <w:rPr>
          <w:b/>
          <w:bCs/>
          <w:sz w:val="18"/>
          <w:szCs w:val="18"/>
        </w:rPr>
      </w:pPr>
    </w:p>
    <w:p w14:paraId="4437A3F5" w14:textId="77777777" w:rsidR="00F354D2" w:rsidRDefault="00F354D2">
      <w:pPr>
        <w:pStyle w:val="IJNEAMParagraph"/>
        <w:jc w:val="center"/>
        <w:rPr>
          <w:b/>
          <w:bCs/>
          <w:sz w:val="18"/>
          <w:szCs w:val="18"/>
        </w:rPr>
      </w:pPr>
    </w:p>
    <w:p w14:paraId="706A1A76" w14:textId="77777777" w:rsidR="00171414" w:rsidRDefault="00171414">
      <w:pPr>
        <w:pStyle w:val="IJNEAMParagraph"/>
        <w:jc w:val="center"/>
        <w:rPr>
          <w:b/>
          <w:bCs/>
          <w:sz w:val="18"/>
          <w:szCs w:val="18"/>
        </w:rPr>
      </w:pPr>
    </w:p>
    <w:p w14:paraId="1965C26C" w14:textId="60EB2B76" w:rsidR="00B52278" w:rsidRDefault="0076061C">
      <w:pPr>
        <w:pStyle w:val="IJNEAMParagraph"/>
        <w:jc w:val="center"/>
        <w:rPr>
          <w:sz w:val="18"/>
          <w:szCs w:val="18"/>
        </w:rPr>
      </w:pPr>
      <w:r w:rsidRPr="00D44EA3">
        <w:rPr>
          <w:b/>
          <w:bCs/>
          <w:sz w:val="18"/>
          <w:szCs w:val="18"/>
          <w:highlight w:val="yellow"/>
        </w:rPr>
        <w:t>Figure 3</w:t>
      </w:r>
      <w:r w:rsidRPr="00D44EA3">
        <w:rPr>
          <w:sz w:val="18"/>
          <w:szCs w:val="18"/>
          <w:highlight w:val="yellow"/>
        </w:rPr>
        <w:t xml:space="preserve">. </w:t>
      </w:r>
      <w:r w:rsidR="00D44EA3" w:rsidRPr="00D44EA3">
        <w:rPr>
          <w:sz w:val="18"/>
          <w:szCs w:val="18"/>
          <w:highlight w:val="yellow"/>
        </w:rPr>
        <w:t xml:space="preserve">(a) Reflectance spectra and (b) </w:t>
      </w:r>
      <w:proofErr w:type="spellStart"/>
      <w:r w:rsidR="00D44EA3" w:rsidRPr="00D44EA3">
        <w:rPr>
          <w:sz w:val="18"/>
          <w:szCs w:val="18"/>
          <w:highlight w:val="yellow"/>
        </w:rPr>
        <w:t>Tauc</w:t>
      </w:r>
      <w:proofErr w:type="spellEnd"/>
      <w:r w:rsidR="00D44EA3" w:rsidRPr="00D44EA3">
        <w:rPr>
          <w:sz w:val="18"/>
          <w:szCs w:val="18"/>
          <w:highlight w:val="yellow"/>
        </w:rPr>
        <w:t xml:space="preserve"> plot of SnO₂ NPs using various extract concentrations</w:t>
      </w:r>
    </w:p>
    <w:p w14:paraId="6FE07BCE" w14:textId="77777777" w:rsidR="00B52278" w:rsidRDefault="00B52278">
      <w:pPr>
        <w:rPr>
          <w:lang w:val="zh-CN" w:eastAsia="zh-CN"/>
        </w:rPr>
      </w:pPr>
    </w:p>
    <w:p w14:paraId="11FA6E1F" w14:textId="77777777" w:rsidR="00B52278" w:rsidRDefault="0076061C">
      <w:pPr>
        <w:pStyle w:val="Heading2"/>
      </w:pPr>
      <w:r>
        <w:t>X-ray photoelectron spectroscopy (XPS)</w:t>
      </w:r>
    </w:p>
    <w:p w14:paraId="4F5F5E79" w14:textId="5B33BCC8" w:rsidR="00B52278" w:rsidRDefault="0076061C">
      <w:pPr>
        <w:rPr>
          <w:lang w:val="zh-CN" w:eastAsia="zh-CN"/>
        </w:rPr>
      </w:pPr>
      <w:r>
        <w:rPr>
          <w:lang w:val="zh-CN" w:eastAsia="zh-CN"/>
        </w:rPr>
        <w:t>Lower energy band gap values require less energy to excite electrons from the valence band to the conduction band. Therefore, the SnO₂ composition with a ratio of 1:10, which exhibited the lowest band gap value of 3.17 eV, was selected for further investigation. The phase composition and chemical states of Sn and O elements was analyzed and the results are illustrated in the Fig</w:t>
      </w:r>
      <w:proofErr w:type="spellStart"/>
      <w:r w:rsidR="00B8061A">
        <w:rPr>
          <w:lang w:eastAsia="zh-CN"/>
        </w:rPr>
        <w:t>ure</w:t>
      </w:r>
      <w:proofErr w:type="spellEnd"/>
      <w:r>
        <w:rPr>
          <w:lang w:val="zh-CN" w:eastAsia="zh-CN"/>
        </w:rPr>
        <w:t xml:space="preserve"> 4a-c. The presence of Sn, O and C elements is confirmed by the survey spectra (Fig</w:t>
      </w:r>
      <w:proofErr w:type="spellStart"/>
      <w:r w:rsidR="00B8061A">
        <w:rPr>
          <w:lang w:eastAsia="zh-CN"/>
        </w:rPr>
        <w:t>ure</w:t>
      </w:r>
      <w:proofErr w:type="spellEnd"/>
      <w:r>
        <w:rPr>
          <w:lang w:val="zh-CN" w:eastAsia="zh-CN"/>
        </w:rPr>
        <w:t xml:space="preserve"> 4a). Meanwhile, doublet peaks corresponding to Sn 3d₅</w:t>
      </w:r>
      <w:r w:rsidRPr="008029D4">
        <w:rPr>
          <w:vertAlign w:val="subscript"/>
          <w:lang w:val="zh-CN" w:eastAsia="zh-CN"/>
        </w:rPr>
        <w:t>/</w:t>
      </w:r>
      <w:r>
        <w:rPr>
          <w:lang w:val="zh-CN" w:eastAsia="zh-CN"/>
        </w:rPr>
        <w:t>₂ and Sn 3d₃</w:t>
      </w:r>
      <w:r w:rsidRPr="008029D4">
        <w:rPr>
          <w:vertAlign w:val="subscript"/>
          <w:lang w:val="zh-CN" w:eastAsia="zh-CN"/>
        </w:rPr>
        <w:t>/</w:t>
      </w:r>
      <w:r>
        <w:rPr>
          <w:lang w:val="zh-CN" w:eastAsia="zh-CN"/>
        </w:rPr>
        <w:t>₂, with binding energies of 487.5 eV and 495.9 eV, providing further characterization of the tin oxidation state (Fig</w:t>
      </w:r>
      <w:proofErr w:type="spellStart"/>
      <w:r w:rsidR="00B8061A">
        <w:rPr>
          <w:lang w:eastAsia="zh-CN"/>
        </w:rPr>
        <w:t>ure</w:t>
      </w:r>
      <w:proofErr w:type="spellEnd"/>
      <w:r>
        <w:rPr>
          <w:lang w:val="zh-CN" w:eastAsia="zh-CN"/>
        </w:rPr>
        <w:t xml:space="preserve"> 4b). Moreover, the O 1s XPS spectrum of SnO₂ NPs reveals a well-defined singlet peak at </w:t>
      </w:r>
      <w:r>
        <w:rPr>
          <w:lang w:val="zh-CN" w:eastAsia="zh-CN"/>
        </w:rPr>
        <w:t>a binding energy of 531.4 eV, attributed to lattice oxygen and its interaction with O₂  ions within the tetragonal structure associated with Sn²⁺ ions. (Fig</w:t>
      </w:r>
      <w:proofErr w:type="spellStart"/>
      <w:r w:rsidR="00B8061A">
        <w:rPr>
          <w:lang w:eastAsia="zh-CN"/>
        </w:rPr>
        <w:t>ure</w:t>
      </w:r>
      <w:proofErr w:type="spellEnd"/>
      <w:r>
        <w:rPr>
          <w:lang w:val="zh-CN" w:eastAsia="zh-CN"/>
        </w:rPr>
        <w:t xml:space="preserve"> 4c). The synthesized SnO₂ NPs exhibited atomic concentrations of 49.66% for O 1s and 22.91% for Sn 3d. These findings are consistent with values reported in earlier studies [61][62].</w:t>
      </w:r>
    </w:p>
    <w:p w14:paraId="18B81F2D" w14:textId="523539AC" w:rsidR="00B52278" w:rsidRDefault="00613ACD">
      <w:pPr>
        <w:rPr>
          <w:lang w:val="zh-CN" w:eastAsia="zh-CN"/>
        </w:rPr>
      </w:pPr>
      <w:r>
        <w:rPr>
          <w:noProof/>
          <w:lang w:val="zh-CN" w:eastAsia="zh-CN"/>
        </w:rPr>
        <mc:AlternateContent>
          <mc:Choice Requires="wpg">
            <w:drawing>
              <wp:anchor distT="0" distB="0" distL="114300" distR="114300" simplePos="0" relativeHeight="251677696" behindDoc="0" locked="0" layoutInCell="1" allowOverlap="1" wp14:anchorId="5EF2570C" wp14:editId="6C5E96A2">
                <wp:simplePos x="0" y="0"/>
                <wp:positionH relativeFrom="column">
                  <wp:posOffset>456565</wp:posOffset>
                </wp:positionH>
                <wp:positionV relativeFrom="paragraph">
                  <wp:posOffset>105300</wp:posOffset>
                </wp:positionV>
                <wp:extent cx="2430184" cy="6225861"/>
                <wp:effectExtent l="0" t="0" r="8255" b="3810"/>
                <wp:wrapNone/>
                <wp:docPr id="2002192745" name="Group 14"/>
                <wp:cNvGraphicFramePr/>
                <a:graphic xmlns:a="http://schemas.openxmlformats.org/drawingml/2006/main">
                  <a:graphicData uri="http://schemas.microsoft.com/office/word/2010/wordprocessingGroup">
                    <wpg:wgp>
                      <wpg:cNvGrpSpPr/>
                      <wpg:grpSpPr>
                        <a:xfrm>
                          <a:off x="0" y="0"/>
                          <a:ext cx="2430184" cy="6225861"/>
                          <a:chOff x="0" y="0"/>
                          <a:chExt cx="2430184" cy="6225861"/>
                        </a:xfrm>
                      </wpg:grpSpPr>
                      <wpg:grpSp>
                        <wpg:cNvPr id="1273305299" name="Group 8"/>
                        <wpg:cNvGrpSpPr/>
                        <wpg:grpSpPr>
                          <a:xfrm>
                            <a:off x="31805" y="0"/>
                            <a:ext cx="2367845" cy="2023673"/>
                            <a:chOff x="0" y="0"/>
                            <a:chExt cx="2696845" cy="2193290"/>
                          </a:xfrm>
                        </wpg:grpSpPr>
                        <pic:pic xmlns:pic="http://schemas.openxmlformats.org/drawingml/2006/picture">
                          <pic:nvPicPr>
                            <pic:cNvPr id="1870440455" name="Picture 7"/>
                            <pic:cNvPicPr>
                              <a:picLocks noChangeAspect="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5860" t="7346" r="8799" b="2829"/>
                            <a:stretch>
                              <a:fillRect/>
                            </a:stretch>
                          </pic:blipFill>
                          <pic:spPr bwMode="auto">
                            <a:xfrm>
                              <a:off x="0" y="0"/>
                              <a:ext cx="2696845" cy="2193290"/>
                            </a:xfrm>
                            <a:prstGeom prst="rect">
                              <a:avLst/>
                            </a:prstGeom>
                            <a:noFill/>
                            <a:ln>
                              <a:noFill/>
                            </a:ln>
                            <a:extLst>
                              <a:ext uri="{53640926-AAD7-44D8-BBD7-CCE9431645EC}">
                                <a14:shadowObscured xmlns:a14="http://schemas.microsoft.com/office/drawing/2010/main"/>
                              </a:ext>
                            </a:extLst>
                          </pic:spPr>
                        </pic:pic>
                        <wps:wsp>
                          <wps:cNvPr id="1057145557" name="Text Box 1"/>
                          <wps:cNvSpPr txBox="1"/>
                          <wps:spPr>
                            <a:xfrm>
                              <a:off x="2290392" y="113322"/>
                              <a:ext cx="361348" cy="230392"/>
                            </a:xfrm>
                            <a:prstGeom prst="rect">
                              <a:avLst/>
                            </a:prstGeom>
                            <a:solidFill>
                              <a:schemeClr val="tx1"/>
                            </a:solidFill>
                            <a:ln w="6350">
                              <a:noFill/>
                            </a:ln>
                          </wps:spPr>
                          <wps:txbx>
                            <w:txbxContent>
                              <w:p w14:paraId="13F2B011" w14:textId="77777777" w:rsidR="0089077C" w:rsidRPr="0089077C" w:rsidRDefault="0089077C" w:rsidP="00F30808">
                                <w:pPr>
                                  <w:jc w:val="center"/>
                                  <w:rPr>
                                    <w:b/>
                                    <w:bCs/>
                                    <w:sz w:val="12"/>
                                    <w:szCs w:val="12"/>
                                  </w:rPr>
                                </w:pPr>
                                <w:r w:rsidRPr="0089077C">
                                  <w:rPr>
                                    <w:b/>
                                    <w:bCs/>
                                    <w:sz w:val="12"/>
                                    <w:szCs w:val="12"/>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083796748" name="Group 13"/>
                        <wpg:cNvGrpSpPr/>
                        <wpg:grpSpPr>
                          <a:xfrm>
                            <a:off x="0" y="2138900"/>
                            <a:ext cx="2406650" cy="1878330"/>
                            <a:chOff x="0" y="0"/>
                            <a:chExt cx="2406650" cy="1878330"/>
                          </a:xfrm>
                        </wpg:grpSpPr>
                        <pic:pic xmlns:pic="http://schemas.openxmlformats.org/drawingml/2006/picture">
                          <pic:nvPicPr>
                            <pic:cNvPr id="1371181550" name="Picture 2"/>
                            <pic:cNvPicPr>
                              <a:picLocks noChangeAspect="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4615" t="6968" r="12501" b="1680"/>
                            <a:stretch>
                              <a:fillRect/>
                            </a:stretch>
                          </pic:blipFill>
                          <pic:spPr bwMode="auto">
                            <a:xfrm>
                              <a:off x="0" y="0"/>
                              <a:ext cx="2406650" cy="1878330"/>
                            </a:xfrm>
                            <a:prstGeom prst="rect">
                              <a:avLst/>
                            </a:prstGeom>
                            <a:noFill/>
                            <a:ln>
                              <a:noFill/>
                            </a:ln>
                            <a:extLst>
                              <a:ext uri="{53640926-AAD7-44D8-BBD7-CCE9431645EC}">
                                <a14:shadowObscured xmlns:a14="http://schemas.microsoft.com/office/drawing/2010/main"/>
                              </a:ext>
                            </a:extLst>
                          </pic:spPr>
                        </pic:pic>
                        <wps:wsp>
                          <wps:cNvPr id="674740250" name="Text Box 1"/>
                          <wps:cNvSpPr txBox="1"/>
                          <wps:spPr>
                            <a:xfrm>
                              <a:off x="2083242" y="15903"/>
                              <a:ext cx="306230" cy="202338"/>
                            </a:xfrm>
                            <a:prstGeom prst="rect">
                              <a:avLst/>
                            </a:prstGeom>
                            <a:solidFill>
                              <a:schemeClr val="tx1"/>
                            </a:solidFill>
                            <a:ln w="6350">
                              <a:noFill/>
                            </a:ln>
                          </wps:spPr>
                          <wps:txbx>
                            <w:txbxContent>
                              <w:p w14:paraId="14A7B789" w14:textId="77777777" w:rsidR="0089077C" w:rsidRPr="0089077C" w:rsidRDefault="0089077C" w:rsidP="00F30808">
                                <w:pPr>
                                  <w:jc w:val="center"/>
                                  <w:rPr>
                                    <w:b/>
                                    <w:bCs/>
                                    <w:sz w:val="12"/>
                                    <w:szCs w:val="12"/>
                                  </w:rPr>
                                </w:pPr>
                                <w:r w:rsidRPr="0089077C">
                                  <w:rPr>
                                    <w:b/>
                                    <w:bCs/>
                                    <w:sz w:val="12"/>
                                    <w:szCs w:val="12"/>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989706349" name="Group 11"/>
                        <wpg:cNvGrpSpPr/>
                        <wpg:grpSpPr>
                          <a:xfrm>
                            <a:off x="0" y="4166483"/>
                            <a:ext cx="2430184" cy="2059378"/>
                            <a:chOff x="0" y="0"/>
                            <a:chExt cx="2430184" cy="2059378"/>
                          </a:xfrm>
                        </wpg:grpSpPr>
                        <pic:pic xmlns:pic="http://schemas.openxmlformats.org/drawingml/2006/picture">
                          <pic:nvPicPr>
                            <pic:cNvPr id="409473115" name="Picture 1" descr="A graph of a blue line&#10;&#10;AI-generated content may be incorrect."/>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5788"/>
                              <a:ext cx="2428875" cy="2053590"/>
                            </a:xfrm>
                            <a:prstGeom prst="rect">
                              <a:avLst/>
                            </a:prstGeom>
                          </pic:spPr>
                        </pic:pic>
                        <wps:wsp>
                          <wps:cNvPr id="2146895759" name="Text Box 1"/>
                          <wps:cNvSpPr txBox="1"/>
                          <wps:spPr>
                            <a:xfrm>
                              <a:off x="2123954" y="0"/>
                              <a:ext cx="306230" cy="202338"/>
                            </a:xfrm>
                            <a:prstGeom prst="rect">
                              <a:avLst/>
                            </a:prstGeom>
                            <a:solidFill>
                              <a:schemeClr val="tx1"/>
                            </a:solidFill>
                            <a:ln w="6350">
                              <a:noFill/>
                            </a:ln>
                          </wps:spPr>
                          <wps:txbx>
                            <w:txbxContent>
                              <w:p w14:paraId="0759F6B8" w14:textId="3CACA56D" w:rsidR="00613ACD" w:rsidRPr="0089077C" w:rsidRDefault="00613ACD" w:rsidP="00F30808">
                                <w:pPr>
                                  <w:jc w:val="center"/>
                                  <w:rPr>
                                    <w:b/>
                                    <w:bCs/>
                                    <w:sz w:val="12"/>
                                    <w:szCs w:val="12"/>
                                  </w:rPr>
                                </w:pPr>
                                <w:r w:rsidRPr="0089077C">
                                  <w:rPr>
                                    <w:b/>
                                    <w:bCs/>
                                    <w:sz w:val="12"/>
                                    <w:szCs w:val="12"/>
                                  </w:rPr>
                                  <w:t>(</w:t>
                                </w:r>
                                <w:r>
                                  <w:rPr>
                                    <w:b/>
                                    <w:bCs/>
                                    <w:sz w:val="12"/>
                                    <w:szCs w:val="12"/>
                                  </w:rPr>
                                  <w:t>c</w:t>
                                </w:r>
                                <w:r w:rsidRPr="0089077C">
                                  <w:rPr>
                                    <w:b/>
                                    <w:bCs/>
                                    <w:sz w:val="12"/>
                                    <w:szCs w:val="1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w14:anchorId="5EF2570C" id="Group 14" o:spid="_x0000_s1040" style="position:absolute;left:0;text-align:left;margin-left:35.95pt;margin-top:8.3pt;width:191.35pt;height:490.25pt;z-index:251677696;mso-position-horizontal-relative:text;mso-position-vertical-relative:text" coordsize="24301,622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">
                <v:group id="Group 8" o:spid="_x0000_s1041" style="position:absolute;left:318;width:23678;height:20236" coordsize="26968,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">
                  <v:shape id="Picture 7" o:spid="_x0000_s1042" type="#_x0000_t75" style="position:absolute;width:26968;height:2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">
                    <v:imagedata r:id="rId30" o:title="" croptop="4814f" cropbottom="1854f" cropleft="3840f" cropright="5767f"/>
                  </v:shape>
                  <v:shape id="_x0000_s1043" type="#_x0000_t202" style="position:absolute;left:22903;top:1133;width:361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" fillcolor="black [3213]" stroked="f" strokeweight=".5pt">
                    <v:textbox>
                      <w:txbxContent>
                        <w:p w14:paraId="13F2B011" w14:textId="77777777" w:rsidR="0089077C" w:rsidRPr="0089077C" w:rsidRDefault="0089077C" w:rsidP="00F30808">
                          <w:pPr>
                            <w:jc w:val="center"/>
                            <w:rPr>
                              <w:b/>
                              <w:bCs/>
                              <w:sz w:val="12"/>
                              <w:szCs w:val="12"/>
                            </w:rPr>
                          </w:pPr>
                          <w:r w:rsidRPr="0089077C">
                            <w:rPr>
                              <w:b/>
                              <w:bCs/>
                              <w:sz w:val="12"/>
                              <w:szCs w:val="12"/>
                            </w:rPr>
                            <w:t>(a)</w:t>
                          </w:r>
                        </w:p>
                      </w:txbxContent>
                    </v:textbox>
                  </v:shape>
                </v:group>
                <v:group id="Group 13" o:spid="_x0000_s1044" style="position:absolute;top:21389;width:24066;height:18783" coordsize="24066,1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">
                  <v:shape id="Picture 2" o:spid="_x0000_s1045" type="#_x0000_t75" style="position:absolute;width:24066;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">
                    <v:imagedata r:id="rId31" o:title="" croptop="4567f" cropbottom="1101f" cropleft="3024f" cropright="8193f"/>
                  </v:shape>
                  <v:shape id="_x0000_s1046" type="#_x0000_t202" style="position:absolute;left:20832;top:159;width:306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" fillcolor="black [3213]" stroked="f" strokeweight=".5pt">
                    <v:textbox>
                      <w:txbxContent>
                        <w:p w14:paraId="14A7B789" w14:textId="77777777" w:rsidR="0089077C" w:rsidRPr="0089077C" w:rsidRDefault="0089077C" w:rsidP="00F30808">
                          <w:pPr>
                            <w:jc w:val="center"/>
                            <w:rPr>
                              <w:b/>
                              <w:bCs/>
                              <w:sz w:val="12"/>
                              <w:szCs w:val="12"/>
                            </w:rPr>
                          </w:pPr>
                          <w:r w:rsidRPr="0089077C">
                            <w:rPr>
                              <w:b/>
                              <w:bCs/>
                              <w:sz w:val="12"/>
                              <w:szCs w:val="12"/>
                            </w:rPr>
                            <w:t>(b)</w:t>
                          </w:r>
                        </w:p>
                      </w:txbxContent>
                    </v:textbox>
                  </v:shape>
                </v:group>
                <v:group id="Group 11" o:spid="_x0000_s1047" style="position:absolute;top:41664;width:24301;height:20594" coordsize="24301,2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">
                  <v:shape id="Picture 1" o:spid="_x0000_s1048" type="#_x0000_t75" alt="A graph of a blue line&#10;&#10;AI-generated content may be incorrect." style="position:absolute;top:57;width:24288;height:20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">
                    <v:imagedata r:id="rId32" o:title="A graph of a blue line&#10;&#10;AI-generated content may be incorrect"/>
                  </v:shape>
                  <v:shape id="_x0000_s1049" type="#_x0000_t202" style="position:absolute;left:21239;width:3062;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" fillcolor="black [3213]" stroked="f" strokeweight=".5pt">
                    <v:textbox>
                      <w:txbxContent>
                        <w:p w14:paraId="0759F6B8" w14:textId="3CACA56D" w:rsidR="00613ACD" w:rsidRPr="0089077C" w:rsidRDefault="00613ACD" w:rsidP="00F30808">
                          <w:pPr>
                            <w:jc w:val="center"/>
                            <w:rPr>
                              <w:b/>
                              <w:bCs/>
                              <w:sz w:val="12"/>
                              <w:szCs w:val="12"/>
                            </w:rPr>
                          </w:pPr>
                          <w:r w:rsidRPr="0089077C">
                            <w:rPr>
                              <w:b/>
                              <w:bCs/>
                              <w:sz w:val="12"/>
                              <w:szCs w:val="12"/>
                            </w:rPr>
                            <w:t>(</w:t>
                          </w:r>
                          <w:r>
                            <w:rPr>
                              <w:b/>
                              <w:bCs/>
                              <w:sz w:val="12"/>
                              <w:szCs w:val="12"/>
                            </w:rPr>
                            <w:t>c</w:t>
                          </w:r>
                          <w:r w:rsidRPr="0089077C">
                            <w:rPr>
                              <w:b/>
                              <w:bCs/>
                              <w:sz w:val="12"/>
                              <w:szCs w:val="12"/>
                            </w:rPr>
                            <w:t>)</w:t>
                          </w:r>
                        </w:p>
                      </w:txbxContent>
                    </v:textbox>
                  </v:shape>
                </v:group>
              </v:group>
            </w:pict>
          </mc:Fallback>
        </mc:AlternateContent>
      </w:r>
    </w:p>
    <w:p w14:paraId="6A90C54E" w14:textId="0F6EA81E" w:rsidR="00B52278" w:rsidRDefault="00B52278">
      <w:pPr>
        <w:rPr>
          <w:lang w:val="zh-CN" w:eastAsia="zh-CN"/>
        </w:rPr>
      </w:pPr>
    </w:p>
    <w:p w14:paraId="4EEE37DF" w14:textId="7237AD13" w:rsidR="00B52278" w:rsidRDefault="00B52278">
      <w:pPr>
        <w:rPr>
          <w:lang w:val="zh-CN" w:eastAsia="zh-CN"/>
        </w:rPr>
      </w:pPr>
    </w:p>
    <w:p w14:paraId="23E24D7D" w14:textId="0D8C0B76" w:rsidR="00B52278" w:rsidRDefault="00B52278">
      <w:pPr>
        <w:rPr>
          <w:lang w:val="zh-CN" w:eastAsia="zh-CN"/>
        </w:rPr>
      </w:pPr>
    </w:p>
    <w:p w14:paraId="246A2540" w14:textId="77777777" w:rsidR="0089077C" w:rsidRDefault="0089077C">
      <w:pPr>
        <w:pStyle w:val="IJNEAMParagraph"/>
        <w:jc w:val="center"/>
        <w:rPr>
          <w:b/>
          <w:bCs/>
          <w:sz w:val="18"/>
          <w:szCs w:val="18"/>
        </w:rPr>
      </w:pPr>
    </w:p>
    <w:p w14:paraId="51B1B70F" w14:textId="77777777" w:rsidR="0089077C" w:rsidRDefault="0089077C">
      <w:pPr>
        <w:pStyle w:val="IJNEAMParagraph"/>
        <w:jc w:val="center"/>
        <w:rPr>
          <w:b/>
          <w:bCs/>
          <w:sz w:val="18"/>
          <w:szCs w:val="18"/>
        </w:rPr>
      </w:pPr>
    </w:p>
    <w:p w14:paraId="110174A2" w14:textId="77777777" w:rsidR="0089077C" w:rsidRDefault="0089077C">
      <w:pPr>
        <w:pStyle w:val="IJNEAMParagraph"/>
        <w:jc w:val="center"/>
        <w:rPr>
          <w:b/>
          <w:bCs/>
          <w:sz w:val="18"/>
          <w:szCs w:val="18"/>
        </w:rPr>
      </w:pPr>
    </w:p>
    <w:p w14:paraId="6E15E68E" w14:textId="77777777" w:rsidR="0089077C" w:rsidRDefault="0089077C">
      <w:pPr>
        <w:pStyle w:val="IJNEAMParagraph"/>
        <w:jc w:val="center"/>
        <w:rPr>
          <w:b/>
          <w:bCs/>
          <w:sz w:val="18"/>
          <w:szCs w:val="18"/>
        </w:rPr>
      </w:pPr>
    </w:p>
    <w:p w14:paraId="3F28CF26" w14:textId="24245B34" w:rsidR="0089077C" w:rsidRDefault="0089077C">
      <w:pPr>
        <w:pStyle w:val="IJNEAMParagraph"/>
        <w:jc w:val="center"/>
        <w:rPr>
          <w:b/>
          <w:bCs/>
          <w:sz w:val="18"/>
          <w:szCs w:val="18"/>
        </w:rPr>
      </w:pPr>
    </w:p>
    <w:p w14:paraId="5C0DDE58" w14:textId="7B1B418E" w:rsidR="0089077C" w:rsidRDefault="0089077C">
      <w:pPr>
        <w:pStyle w:val="IJNEAMParagraph"/>
        <w:jc w:val="center"/>
        <w:rPr>
          <w:b/>
          <w:bCs/>
          <w:sz w:val="18"/>
          <w:szCs w:val="18"/>
        </w:rPr>
      </w:pPr>
    </w:p>
    <w:p w14:paraId="76A68B08" w14:textId="77777777" w:rsidR="0089077C" w:rsidRDefault="0089077C">
      <w:pPr>
        <w:pStyle w:val="IJNEAMParagraph"/>
        <w:jc w:val="center"/>
        <w:rPr>
          <w:b/>
          <w:bCs/>
          <w:sz w:val="18"/>
          <w:szCs w:val="18"/>
        </w:rPr>
      </w:pPr>
    </w:p>
    <w:p w14:paraId="5CEB90D1" w14:textId="77777777" w:rsidR="0089077C" w:rsidRDefault="0089077C">
      <w:pPr>
        <w:pStyle w:val="IJNEAMParagraph"/>
        <w:jc w:val="center"/>
        <w:rPr>
          <w:b/>
          <w:bCs/>
          <w:sz w:val="18"/>
          <w:szCs w:val="18"/>
        </w:rPr>
      </w:pPr>
    </w:p>
    <w:p w14:paraId="5982415A" w14:textId="5EDE3E09" w:rsidR="0089077C" w:rsidRDefault="0089077C">
      <w:pPr>
        <w:pStyle w:val="IJNEAMParagraph"/>
        <w:jc w:val="center"/>
        <w:rPr>
          <w:b/>
          <w:bCs/>
          <w:sz w:val="18"/>
          <w:szCs w:val="18"/>
        </w:rPr>
      </w:pPr>
    </w:p>
    <w:p w14:paraId="3E2E3778" w14:textId="74738DE3" w:rsidR="0089077C" w:rsidRDefault="0089077C">
      <w:pPr>
        <w:pStyle w:val="IJNEAMParagraph"/>
        <w:jc w:val="center"/>
        <w:rPr>
          <w:b/>
          <w:bCs/>
          <w:sz w:val="18"/>
          <w:szCs w:val="18"/>
        </w:rPr>
      </w:pPr>
    </w:p>
    <w:p w14:paraId="01FB6DB3" w14:textId="62C76A61" w:rsidR="0089077C" w:rsidRDefault="0089077C">
      <w:pPr>
        <w:pStyle w:val="IJNEAMParagraph"/>
        <w:jc w:val="center"/>
        <w:rPr>
          <w:b/>
          <w:bCs/>
          <w:sz w:val="18"/>
          <w:szCs w:val="18"/>
        </w:rPr>
      </w:pPr>
    </w:p>
    <w:p w14:paraId="57838690" w14:textId="6D4AF116" w:rsidR="0089077C" w:rsidRDefault="0089077C">
      <w:pPr>
        <w:pStyle w:val="IJNEAMParagraph"/>
        <w:jc w:val="center"/>
        <w:rPr>
          <w:b/>
          <w:bCs/>
          <w:sz w:val="18"/>
          <w:szCs w:val="18"/>
        </w:rPr>
      </w:pPr>
    </w:p>
    <w:p w14:paraId="5DC74E14" w14:textId="50CC472C" w:rsidR="0089077C" w:rsidRDefault="0089077C">
      <w:pPr>
        <w:pStyle w:val="IJNEAMParagraph"/>
        <w:jc w:val="center"/>
        <w:rPr>
          <w:b/>
          <w:bCs/>
          <w:sz w:val="18"/>
          <w:szCs w:val="18"/>
        </w:rPr>
      </w:pPr>
    </w:p>
    <w:p w14:paraId="453FCC45" w14:textId="757F0459" w:rsidR="0089077C" w:rsidRDefault="0089077C">
      <w:pPr>
        <w:pStyle w:val="IJNEAMParagraph"/>
        <w:jc w:val="center"/>
        <w:rPr>
          <w:b/>
          <w:bCs/>
          <w:sz w:val="18"/>
          <w:szCs w:val="18"/>
        </w:rPr>
      </w:pPr>
    </w:p>
    <w:p w14:paraId="0FEAF7E8" w14:textId="28E0C296" w:rsidR="0089077C" w:rsidRDefault="0089077C">
      <w:pPr>
        <w:pStyle w:val="IJNEAMParagraph"/>
        <w:jc w:val="center"/>
        <w:rPr>
          <w:b/>
          <w:bCs/>
          <w:sz w:val="18"/>
          <w:szCs w:val="18"/>
        </w:rPr>
      </w:pPr>
    </w:p>
    <w:p w14:paraId="478192CE" w14:textId="77777777" w:rsidR="0089077C" w:rsidRDefault="0089077C">
      <w:pPr>
        <w:pStyle w:val="IJNEAMParagraph"/>
        <w:jc w:val="center"/>
        <w:rPr>
          <w:b/>
          <w:bCs/>
          <w:sz w:val="18"/>
          <w:szCs w:val="18"/>
        </w:rPr>
      </w:pPr>
    </w:p>
    <w:p w14:paraId="460F3C41" w14:textId="77777777" w:rsidR="00F30808" w:rsidRDefault="00F30808">
      <w:pPr>
        <w:pStyle w:val="IJNEAMParagraph"/>
        <w:jc w:val="center"/>
        <w:rPr>
          <w:b/>
          <w:bCs/>
          <w:sz w:val="18"/>
          <w:szCs w:val="18"/>
        </w:rPr>
      </w:pPr>
    </w:p>
    <w:p w14:paraId="4F478A1C" w14:textId="77777777" w:rsidR="00F30808" w:rsidRDefault="00F30808">
      <w:pPr>
        <w:pStyle w:val="IJNEAMParagraph"/>
        <w:jc w:val="center"/>
        <w:rPr>
          <w:b/>
          <w:bCs/>
          <w:sz w:val="18"/>
          <w:szCs w:val="18"/>
        </w:rPr>
      </w:pPr>
    </w:p>
    <w:p w14:paraId="197D73C4" w14:textId="77777777" w:rsidR="00F30808" w:rsidRDefault="00F30808">
      <w:pPr>
        <w:pStyle w:val="IJNEAMParagraph"/>
        <w:jc w:val="center"/>
        <w:rPr>
          <w:b/>
          <w:bCs/>
          <w:sz w:val="18"/>
          <w:szCs w:val="18"/>
        </w:rPr>
      </w:pPr>
    </w:p>
    <w:p w14:paraId="265C5B91" w14:textId="77777777" w:rsidR="00F30808" w:rsidRDefault="00F30808">
      <w:pPr>
        <w:pStyle w:val="IJNEAMParagraph"/>
        <w:jc w:val="center"/>
        <w:rPr>
          <w:b/>
          <w:bCs/>
          <w:sz w:val="18"/>
          <w:szCs w:val="18"/>
        </w:rPr>
      </w:pPr>
    </w:p>
    <w:p w14:paraId="47D4393C" w14:textId="77777777" w:rsidR="00F30808" w:rsidRDefault="00F30808">
      <w:pPr>
        <w:pStyle w:val="IJNEAMParagraph"/>
        <w:jc w:val="center"/>
        <w:rPr>
          <w:b/>
          <w:bCs/>
          <w:sz w:val="18"/>
          <w:szCs w:val="18"/>
        </w:rPr>
      </w:pPr>
    </w:p>
    <w:p w14:paraId="3BC38855" w14:textId="664DAF25" w:rsidR="00B52278" w:rsidRPr="00D44EA3" w:rsidRDefault="0076061C">
      <w:pPr>
        <w:pStyle w:val="IJNEAMParagraph"/>
        <w:jc w:val="center"/>
        <w:rPr>
          <w:sz w:val="18"/>
          <w:szCs w:val="18"/>
        </w:rPr>
      </w:pPr>
      <w:r w:rsidRPr="00613ACD">
        <w:rPr>
          <w:b/>
          <w:bCs/>
          <w:sz w:val="18"/>
          <w:szCs w:val="18"/>
          <w:highlight w:val="yellow"/>
        </w:rPr>
        <w:t>Figure 4</w:t>
      </w:r>
      <w:r w:rsidRPr="00613ACD">
        <w:rPr>
          <w:sz w:val="18"/>
          <w:szCs w:val="18"/>
          <w:highlight w:val="yellow"/>
        </w:rPr>
        <w:t>. XPS spectra of SnO</w:t>
      </w:r>
      <w:r w:rsidRPr="00613ACD">
        <w:rPr>
          <w:sz w:val="18"/>
          <w:szCs w:val="18"/>
          <w:highlight w:val="yellow"/>
          <w:vertAlign w:val="subscript"/>
        </w:rPr>
        <w:t>2</w:t>
      </w:r>
      <w:r w:rsidRPr="00613ACD">
        <w:rPr>
          <w:sz w:val="18"/>
          <w:szCs w:val="18"/>
          <w:highlight w:val="yellow"/>
        </w:rPr>
        <w:t xml:space="preserve"> NPs;</w:t>
      </w:r>
      <w:r w:rsidR="00D44EA3" w:rsidRPr="00613ACD">
        <w:rPr>
          <w:color w:val="EE0000"/>
          <w:sz w:val="18"/>
          <w:szCs w:val="18"/>
          <w:highlight w:val="yellow"/>
        </w:rPr>
        <w:t xml:space="preserve"> </w:t>
      </w:r>
      <w:r w:rsidR="00D44EA3" w:rsidRPr="00613ACD">
        <w:rPr>
          <w:sz w:val="18"/>
          <w:szCs w:val="18"/>
          <w:highlight w:val="yellow"/>
        </w:rPr>
        <w:t>(a) XPS spectra, (b) Sn 3d peak and (c) O 1s peak of SnO₂ NPs synthesized using a 1:10 extract ratio</w:t>
      </w:r>
    </w:p>
    <w:p w14:paraId="49162D82" w14:textId="77777777" w:rsidR="00F30808" w:rsidRDefault="00F30808">
      <w:pPr>
        <w:pStyle w:val="IJNEAMParagraph"/>
        <w:jc w:val="center"/>
        <w:rPr>
          <w:sz w:val="18"/>
          <w:szCs w:val="18"/>
        </w:rPr>
      </w:pPr>
    </w:p>
    <w:p w14:paraId="5751E923" w14:textId="5079B22E" w:rsidR="00B52278" w:rsidRDefault="0076061C">
      <w:pPr>
        <w:pStyle w:val="Heading1"/>
      </w:pPr>
      <w:r>
        <w:t>Conclusion</w:t>
      </w:r>
    </w:p>
    <w:p w14:paraId="7C69CFC2" w14:textId="7D5CFED7" w:rsidR="00B52278" w:rsidRDefault="0076061C">
      <w:pPr>
        <w:pStyle w:val="IJNEAMParagraph"/>
      </w:pPr>
      <w:r>
        <w:t xml:space="preserve">The green synthesis of SnO₂ NPs using </w:t>
      </w:r>
      <w:r>
        <w:rPr>
          <w:i/>
        </w:rPr>
        <w:t>Morinda citrifolia</w:t>
      </w:r>
      <w:r>
        <w:t xml:space="preserve"> leaf extract was successfully achieved, with extract concentration playing a </w:t>
      </w:r>
      <w:r w:rsidR="00747680">
        <w:t>significant</w:t>
      </w:r>
      <w:r>
        <w:t xml:space="preserve"> role in modulating the </w:t>
      </w:r>
      <w:r>
        <w:lastRenderedPageBreak/>
        <w:t xml:space="preserve">nanoparticles' characteristics. The 1:3 precursor-to-extract ratio produced SnO₂ NPs with superior crystallinity, optimal Sn-O bonding and the highest energy band gap (3.71 eV), indicating strong quantum confinement and minimal structural defects. Conversely, the 1:10 ratio showed a significant band gap reduction (3.17 eV), likely due to increased lattice disorder and oxygen vacancies. </w:t>
      </w:r>
      <w:r w:rsidR="00747680">
        <w:t xml:space="preserve">XRD, </w:t>
      </w:r>
      <w:r>
        <w:t xml:space="preserve">FTIR, UV-DRS and XPS analyses consistently validated the formation of high-purity SnO₂ NPs with tunable optical and structural properties. These results highlight the potential of </w:t>
      </w:r>
      <w:r>
        <w:rPr>
          <w:i/>
        </w:rPr>
        <w:t>M</w:t>
      </w:r>
      <w:r w:rsidR="003E070E">
        <w:rPr>
          <w:i/>
        </w:rPr>
        <w:t>.</w:t>
      </w:r>
      <w:r>
        <w:rPr>
          <w:i/>
        </w:rPr>
        <w:t xml:space="preserve"> citrifolia</w:t>
      </w:r>
      <w:r>
        <w:t xml:space="preserve"> as an effective and sustainable resource for the eco-friendly fabrication of SnO₂ </w:t>
      </w:r>
      <w:r w:rsidR="003E070E">
        <w:t>NPs</w:t>
      </w:r>
      <w:r>
        <w:t xml:space="preserve"> with tailored functionalities suitable for applications in optoelectronics, sensors and photocatalysis.</w:t>
      </w:r>
    </w:p>
    <w:p w14:paraId="025442D6" w14:textId="77777777" w:rsidR="00B52278" w:rsidRDefault="0076061C">
      <w:pPr>
        <w:pStyle w:val="IJNEAMConRefAck"/>
      </w:pPr>
      <w:r>
        <w:t>ACKNOWLEDGMENTS</w:t>
      </w:r>
    </w:p>
    <w:p w14:paraId="7594BADF" w14:textId="77777777" w:rsidR="00B52278" w:rsidRDefault="0076061C">
      <w:pPr>
        <w:pStyle w:val="IJNEAMConRefAck"/>
        <w:jc w:val="both"/>
        <w:rPr>
          <w:b w:val="0"/>
          <w:bCs w:val="0"/>
          <w:caps w:val="0"/>
          <w:sz w:val="18"/>
          <w:szCs w:val="18"/>
          <w:lang w:val="en-US" w:eastAsia="en-US"/>
        </w:rPr>
      </w:pPr>
      <w:r>
        <w:rPr>
          <w:b w:val="0"/>
          <w:bCs w:val="0"/>
          <w:caps w:val="0"/>
          <w:sz w:val="18"/>
          <w:szCs w:val="18"/>
          <w:lang w:val="en-US" w:eastAsia="en-US"/>
        </w:rPr>
        <w:t xml:space="preserve">Authors acknowledge the Universiti Teknologi MARA for funding under the Geran </w:t>
      </w:r>
      <w:proofErr w:type="spellStart"/>
      <w:r>
        <w:rPr>
          <w:b w:val="0"/>
          <w:bCs w:val="0"/>
          <w:caps w:val="0"/>
          <w:sz w:val="18"/>
          <w:szCs w:val="18"/>
          <w:lang w:val="en-US" w:eastAsia="en-US"/>
        </w:rPr>
        <w:t>Insentif</w:t>
      </w:r>
      <w:proofErr w:type="spellEnd"/>
      <w:r>
        <w:rPr>
          <w:b w:val="0"/>
          <w:bCs w:val="0"/>
          <w:caps w:val="0"/>
          <w:sz w:val="18"/>
          <w:szCs w:val="18"/>
          <w:lang w:val="en-US" w:eastAsia="en-US"/>
        </w:rPr>
        <w:t xml:space="preserve"> Penyelidikan Skim Q (GPQ) (600-RMC 5/3/GPQ (001/2023)).</w:t>
      </w:r>
    </w:p>
    <w:p w14:paraId="65D1E084" w14:textId="49D3FA91" w:rsidR="00B52278" w:rsidRPr="00E34542" w:rsidRDefault="0076061C">
      <w:pPr>
        <w:pStyle w:val="IJNEAMConRefAck"/>
        <w:rPr>
          <w:lang w:val="en-US"/>
        </w:rPr>
      </w:pPr>
      <w:r>
        <w:t>REFERENCES</w:t>
      </w:r>
      <w:r w:rsidR="00E34542">
        <w:rPr>
          <w:lang w:val="en-US"/>
        </w:rPr>
        <w:t xml:space="preserve">  </w:t>
      </w:r>
    </w:p>
    <w:bookmarkEnd w:id="0"/>
    <w:p w14:paraId="3F9F2143" w14:textId="77777777" w:rsidR="00B52278" w:rsidRDefault="00B52278">
      <w:pPr>
        <w:pStyle w:val="ListParagraph"/>
      </w:pPr>
    </w:p>
    <w:p w14:paraId="19D37688" w14:textId="77777777" w:rsidR="009C151A" w:rsidRDefault="00DE14E6" w:rsidP="005E3508">
      <w:pPr>
        <w:pStyle w:val="IJNEAMListofRefrences"/>
        <w:widowControl w:val="0"/>
        <w:numPr>
          <w:ilvl w:val="0"/>
          <w:numId w:val="3"/>
        </w:numPr>
        <w:autoSpaceDE w:val="0"/>
        <w:autoSpaceDN w:val="0"/>
        <w:adjustRightInd w:val="0"/>
        <w:ind w:left="450" w:hanging="450"/>
      </w:pPr>
      <w:r w:rsidRPr="00DE14E6">
        <w:t xml:space="preserve">S. A. Ahire, A. A. </w:t>
      </w:r>
      <w:proofErr w:type="spellStart"/>
      <w:r w:rsidRPr="00DE14E6">
        <w:t>Bachhav</w:t>
      </w:r>
      <w:proofErr w:type="spellEnd"/>
      <w:r w:rsidRPr="00DE14E6">
        <w:t>, T. B. Pawar, B. S. Jagdale, A. V. Patil, and P. B. Koli</w:t>
      </w:r>
      <w:r w:rsidR="0076061C" w:rsidRPr="00DA75E3">
        <w:t xml:space="preserve">, "The augmentation of nanotechnology era: A concise review on fundamental concepts of nanotechnology and applications in material science and technology," </w:t>
      </w:r>
      <w:r w:rsidR="0076061C" w:rsidRPr="00DA75E3">
        <w:rPr>
          <w:i/>
        </w:rPr>
        <w:t>Results Chem</w:t>
      </w:r>
      <w:r w:rsidR="0076061C" w:rsidRPr="00DA75E3">
        <w:t>, vol. 4, p</w:t>
      </w:r>
      <w:r w:rsidR="009C151A">
        <w:t>p</w:t>
      </w:r>
      <w:r w:rsidR="0076061C" w:rsidRPr="00DA75E3">
        <w:t>. 100633, 2022</w:t>
      </w:r>
      <w:r w:rsidR="009C151A">
        <w:t>.</w:t>
      </w:r>
    </w:p>
    <w:p w14:paraId="0C80E612" w14:textId="77777777" w:rsidR="00DD0A0C" w:rsidRPr="00DA75E3" w:rsidRDefault="00DD0A0C" w:rsidP="00DD0A0C">
      <w:pPr>
        <w:pStyle w:val="IJNEAMListofRefrences"/>
        <w:widowControl w:val="0"/>
        <w:numPr>
          <w:ilvl w:val="0"/>
          <w:numId w:val="0"/>
        </w:numPr>
        <w:autoSpaceDE w:val="0"/>
        <w:autoSpaceDN w:val="0"/>
        <w:adjustRightInd w:val="0"/>
        <w:ind w:left="720"/>
      </w:pPr>
    </w:p>
    <w:p w14:paraId="6D5C80B2" w14:textId="77777777" w:rsidR="009C151A" w:rsidRDefault="0076061C" w:rsidP="005E3508">
      <w:pPr>
        <w:pStyle w:val="IJNEAMListofRefrences"/>
        <w:numPr>
          <w:ilvl w:val="0"/>
          <w:numId w:val="3"/>
        </w:numPr>
        <w:ind w:left="450" w:hanging="450"/>
      </w:pPr>
      <w:r w:rsidRPr="00DA75E3">
        <w:t xml:space="preserve">S. </w:t>
      </w:r>
      <w:proofErr w:type="spellStart"/>
      <w:r w:rsidRPr="00DA75E3">
        <w:t>Jadoun</w:t>
      </w:r>
      <w:proofErr w:type="spellEnd"/>
      <w:r w:rsidRPr="00DA75E3">
        <w:t xml:space="preserve">, R. Arif, and N. K. Jangid, "Green synthesis of nanoparticles using plant extracts: a review," </w:t>
      </w:r>
      <w:r w:rsidRPr="00DA75E3">
        <w:rPr>
          <w:i/>
          <w:iCs/>
        </w:rPr>
        <w:t>Environ. Chem. Lett</w:t>
      </w:r>
      <w:r w:rsidRPr="00DA75E3">
        <w:t>, vol. 19, pp. 355–374, 2021</w:t>
      </w:r>
      <w:r w:rsidR="009C151A">
        <w:t>.</w:t>
      </w:r>
    </w:p>
    <w:p w14:paraId="119EC969" w14:textId="77777777" w:rsidR="00B52278" w:rsidRPr="00DA75E3" w:rsidRDefault="00B52278" w:rsidP="005E3508">
      <w:pPr>
        <w:pStyle w:val="IJNEAMListofRefrences"/>
        <w:numPr>
          <w:ilvl w:val="0"/>
          <w:numId w:val="0"/>
        </w:numPr>
        <w:ind w:left="450" w:hanging="450"/>
      </w:pPr>
    </w:p>
    <w:p w14:paraId="13A176A5" w14:textId="10C21BDC" w:rsidR="00B52278" w:rsidRPr="00DA75E3" w:rsidRDefault="0076061C" w:rsidP="005E3508">
      <w:pPr>
        <w:pStyle w:val="IJNEAMListofRefrences"/>
        <w:numPr>
          <w:ilvl w:val="0"/>
          <w:numId w:val="3"/>
        </w:numPr>
        <w:ind w:left="450" w:hanging="450"/>
      </w:pPr>
      <w:r w:rsidRPr="00DA75E3">
        <w:t xml:space="preserve">V. Harish, M. M. Ansari, D. Tewari, A. B. Yadav, N. Sharma, S. </w:t>
      </w:r>
      <w:proofErr w:type="spellStart"/>
      <w:r w:rsidRPr="00DA75E3">
        <w:t>Bawarig</w:t>
      </w:r>
      <w:proofErr w:type="spellEnd"/>
      <w:r w:rsidRPr="00DA75E3">
        <w:t xml:space="preserve">, M.-L. García-Betancourt, A. </w:t>
      </w:r>
      <w:proofErr w:type="spellStart"/>
      <w:r w:rsidRPr="00DA75E3">
        <w:t>Karatutlu</w:t>
      </w:r>
      <w:proofErr w:type="spellEnd"/>
      <w:r w:rsidRPr="00DA75E3">
        <w:t xml:space="preserve">, M. </w:t>
      </w:r>
      <w:proofErr w:type="spellStart"/>
      <w:r w:rsidRPr="00DA75E3">
        <w:t>Bechelany</w:t>
      </w:r>
      <w:proofErr w:type="spellEnd"/>
      <w:r w:rsidRPr="00DA75E3">
        <w:t xml:space="preserve">, and A. Barhoum, "Cutting-edge advances in tailoring size, shape, and functionality of nanoparticles and nanostructures: A review," </w:t>
      </w:r>
      <w:r w:rsidRPr="00DA75E3">
        <w:rPr>
          <w:i/>
        </w:rPr>
        <w:t>J. Taiwan Inst. Chem. Eng</w:t>
      </w:r>
      <w:r w:rsidRPr="00DA75E3">
        <w:t>, vol. 149, p</w:t>
      </w:r>
      <w:r w:rsidR="009C151A">
        <w:t>p</w:t>
      </w:r>
      <w:r w:rsidRPr="00DA75E3">
        <w:t>. 105010, 2023</w:t>
      </w:r>
      <w:r w:rsidR="00BB1BEF">
        <w:t>.</w:t>
      </w:r>
    </w:p>
    <w:p w14:paraId="345165F1" w14:textId="77777777" w:rsidR="00B52278" w:rsidRPr="00DA75E3" w:rsidRDefault="00B52278" w:rsidP="005E3508">
      <w:pPr>
        <w:pStyle w:val="IJNEAMListofRefrences"/>
        <w:numPr>
          <w:ilvl w:val="0"/>
          <w:numId w:val="0"/>
        </w:numPr>
        <w:ind w:left="450" w:hanging="450"/>
      </w:pPr>
    </w:p>
    <w:p w14:paraId="31C0ABC3" w14:textId="12D177A0" w:rsidR="00B52278" w:rsidRPr="00DA75E3" w:rsidRDefault="0076061C" w:rsidP="005E3508">
      <w:pPr>
        <w:pStyle w:val="IJNEAMListofRefrences"/>
        <w:numPr>
          <w:ilvl w:val="0"/>
          <w:numId w:val="3"/>
        </w:numPr>
        <w:ind w:left="450" w:hanging="450"/>
      </w:pPr>
      <w:r w:rsidRPr="00DA75E3">
        <w:t xml:space="preserve">Y. Han, J. Li, X. Zhang, and F. Xia, "Reversible down-regulation and up-regulation of catalytic activity of poly(N-isopropylacrylamide)-anchored gold nanoparticles," </w:t>
      </w:r>
      <w:r w:rsidRPr="00DA75E3">
        <w:rPr>
          <w:i/>
        </w:rPr>
        <w:t>Nanotechnology</w:t>
      </w:r>
      <w:r w:rsidRPr="00DA75E3">
        <w:t>, vol. 33, no. 16, p</w:t>
      </w:r>
      <w:r w:rsidR="0015122C">
        <w:t>p</w:t>
      </w:r>
      <w:r w:rsidRPr="00DA75E3">
        <w:t>. 165601, 2022</w:t>
      </w:r>
      <w:r w:rsidR="00BB1BEF">
        <w:t>.</w:t>
      </w:r>
    </w:p>
    <w:p w14:paraId="478A302E" w14:textId="77777777" w:rsidR="00B52278" w:rsidRPr="00DA75E3" w:rsidRDefault="00B52278" w:rsidP="005E3508">
      <w:pPr>
        <w:pStyle w:val="ListParagraph"/>
        <w:ind w:left="450" w:hanging="450"/>
      </w:pPr>
    </w:p>
    <w:p w14:paraId="1B673479" w14:textId="19B53E6E" w:rsidR="00B52278" w:rsidRPr="00DA75E3" w:rsidRDefault="0076061C" w:rsidP="005E3508">
      <w:pPr>
        <w:pStyle w:val="IJNEAMListofRefrences"/>
        <w:numPr>
          <w:ilvl w:val="0"/>
          <w:numId w:val="3"/>
        </w:numPr>
        <w:ind w:left="450" w:hanging="450"/>
      </w:pPr>
      <w:r w:rsidRPr="00DA75E3">
        <w:t xml:space="preserve">I. Buniyamin, R. Md Akhir, N. A. Asli, Z. </w:t>
      </w:r>
      <w:proofErr w:type="spellStart"/>
      <w:r w:rsidRPr="00DA75E3">
        <w:t>Khusaimi</w:t>
      </w:r>
      <w:proofErr w:type="spellEnd"/>
      <w:r w:rsidRPr="00DA75E3">
        <w:t xml:space="preserve">, and M. F. Malek, "Nanotechnology applications in biomedical systems," </w:t>
      </w:r>
      <w:r w:rsidRPr="00DA75E3">
        <w:rPr>
          <w:i/>
        </w:rPr>
        <w:t xml:space="preserve">Curr. </w:t>
      </w:r>
      <w:proofErr w:type="spellStart"/>
      <w:r w:rsidRPr="00DA75E3">
        <w:rPr>
          <w:i/>
        </w:rPr>
        <w:t>Nanomater</w:t>
      </w:r>
      <w:proofErr w:type="spellEnd"/>
      <w:r w:rsidRPr="00DA75E3">
        <w:t>, vol. 17, pp. 167–180, 2022</w:t>
      </w:r>
      <w:r w:rsidR="00BB1BEF">
        <w:t>.</w:t>
      </w:r>
    </w:p>
    <w:p w14:paraId="6154BEAD" w14:textId="77777777" w:rsidR="00B52278" w:rsidRPr="00DA75E3" w:rsidRDefault="00B52278" w:rsidP="005E3508">
      <w:pPr>
        <w:pStyle w:val="IJNEAMListofRefrences"/>
        <w:numPr>
          <w:ilvl w:val="0"/>
          <w:numId w:val="0"/>
        </w:numPr>
        <w:ind w:left="450" w:hanging="450"/>
      </w:pPr>
    </w:p>
    <w:p w14:paraId="0B23DFF2" w14:textId="609BC7FF" w:rsidR="00B52278" w:rsidRPr="00DA75E3" w:rsidRDefault="0076061C" w:rsidP="005E3508">
      <w:pPr>
        <w:pStyle w:val="IJNEAMListofRefrences"/>
        <w:numPr>
          <w:ilvl w:val="0"/>
          <w:numId w:val="3"/>
        </w:numPr>
        <w:ind w:left="450" w:hanging="450"/>
      </w:pPr>
      <w:r w:rsidRPr="00DA75E3">
        <w:t xml:space="preserve">H. S. Hussein, “The state of the art of nanomaterials and its applications in energy saving,” </w:t>
      </w:r>
      <w:r w:rsidRPr="00DA75E3">
        <w:rPr>
          <w:i/>
        </w:rPr>
        <w:t>Bull. Natl. Res. Cent</w:t>
      </w:r>
      <w:r w:rsidRPr="00DA75E3">
        <w:t>, vol. 47, p</w:t>
      </w:r>
      <w:r w:rsidR="009C151A">
        <w:t>p</w:t>
      </w:r>
      <w:r w:rsidRPr="00DA75E3">
        <w:t>. 7, 2023</w:t>
      </w:r>
      <w:r w:rsidR="00BB1BEF">
        <w:t>.</w:t>
      </w:r>
    </w:p>
    <w:p w14:paraId="7A530C5F" w14:textId="77777777" w:rsidR="00B52278" w:rsidRPr="00DA75E3" w:rsidRDefault="00B52278" w:rsidP="005E3508">
      <w:pPr>
        <w:pStyle w:val="IJNEAMListofRefrences"/>
        <w:numPr>
          <w:ilvl w:val="0"/>
          <w:numId w:val="0"/>
        </w:numPr>
        <w:ind w:left="450" w:hanging="450"/>
      </w:pPr>
    </w:p>
    <w:p w14:paraId="5F0E80F6" w14:textId="476AC869" w:rsidR="00B52278" w:rsidRPr="00DA75E3" w:rsidRDefault="0076061C" w:rsidP="005E3508">
      <w:pPr>
        <w:pStyle w:val="IJNEAMListofRefrences"/>
        <w:numPr>
          <w:ilvl w:val="0"/>
          <w:numId w:val="3"/>
        </w:numPr>
        <w:ind w:left="450" w:hanging="450"/>
      </w:pPr>
      <w:r w:rsidRPr="00DA75E3">
        <w:t xml:space="preserve">P. and P. Payal, “Role of nanotechnology in electronics: A review of recent developments and patents,” </w:t>
      </w:r>
      <w:r w:rsidRPr="00DA75E3">
        <w:rPr>
          <w:i/>
        </w:rPr>
        <w:t xml:space="preserve">Recent Pat. </w:t>
      </w:r>
      <w:proofErr w:type="spellStart"/>
      <w:r w:rsidRPr="00DA75E3">
        <w:rPr>
          <w:i/>
        </w:rPr>
        <w:t>Nanotechnol</w:t>
      </w:r>
      <w:proofErr w:type="spellEnd"/>
      <w:r w:rsidRPr="00DA75E3">
        <w:t>, vol. 16, no. 1, pp. 45–66, 2022</w:t>
      </w:r>
      <w:r w:rsidR="00BB1BEF">
        <w:t>.</w:t>
      </w:r>
    </w:p>
    <w:p w14:paraId="35672FF6" w14:textId="1C634A60" w:rsidR="00B52278" w:rsidRPr="00DA75E3" w:rsidRDefault="0076061C" w:rsidP="005E3508">
      <w:pPr>
        <w:pStyle w:val="IJNEAMListofRefrences"/>
        <w:numPr>
          <w:ilvl w:val="0"/>
          <w:numId w:val="3"/>
        </w:numPr>
        <w:ind w:left="450" w:hanging="450"/>
      </w:pPr>
      <w:r w:rsidRPr="00DA75E3">
        <w:t>W. Sadik, A. M. El-</w:t>
      </w:r>
      <w:proofErr w:type="spellStart"/>
      <w:r w:rsidRPr="00DA75E3">
        <w:t>Demerdash</w:t>
      </w:r>
      <w:proofErr w:type="spellEnd"/>
      <w:r w:rsidRPr="00DA75E3">
        <w:t>, A. W. Nashed, A. A. Mostafa, and E. Lamie, “Synthesis and investigation of optical properties and enhancement photocatalytic activity of TiO</w:t>
      </w:r>
      <w:r w:rsidRPr="00DA75E3">
        <w:rPr>
          <w:vertAlign w:val="subscript"/>
        </w:rPr>
        <w:t>2</w:t>
      </w:r>
      <w:r w:rsidR="00DD0A0C" w:rsidRPr="00DA75E3">
        <w:t>-</w:t>
      </w:r>
      <w:r w:rsidRPr="00DA75E3">
        <w:t>SnO</w:t>
      </w:r>
      <w:r w:rsidRPr="00DA75E3">
        <w:rPr>
          <w:vertAlign w:val="subscript"/>
        </w:rPr>
        <w:t>2</w:t>
      </w:r>
      <w:r w:rsidRPr="00DA75E3">
        <w:t xml:space="preserve"> semiconductor for degradation of organic compounds,” </w:t>
      </w:r>
      <w:r w:rsidRPr="00DA75E3">
        <w:rPr>
          <w:i/>
        </w:rPr>
        <w:t>Sci. Rep</w:t>
      </w:r>
      <w:r w:rsidRPr="00DA75E3">
        <w:t xml:space="preserve">, vol. 14, no. 27846, </w:t>
      </w:r>
      <w:r w:rsidR="0015122C">
        <w:t xml:space="preserve">pp. 1-24, </w:t>
      </w:r>
      <w:r w:rsidRPr="00DA75E3">
        <w:t>2024</w:t>
      </w:r>
      <w:r w:rsidR="00BB1BEF">
        <w:t>.</w:t>
      </w:r>
    </w:p>
    <w:p w14:paraId="52A7B2AE" w14:textId="77777777" w:rsidR="00B52278" w:rsidRPr="00DA75E3" w:rsidRDefault="00B52278" w:rsidP="005E3508">
      <w:pPr>
        <w:pStyle w:val="IJNEAMListofRefrences"/>
        <w:numPr>
          <w:ilvl w:val="0"/>
          <w:numId w:val="0"/>
        </w:numPr>
        <w:ind w:left="450" w:hanging="450"/>
      </w:pPr>
    </w:p>
    <w:p w14:paraId="41561343" w14:textId="53546DE9" w:rsidR="00DD0A0C" w:rsidRPr="00DA75E3" w:rsidRDefault="0076061C" w:rsidP="005E3508">
      <w:pPr>
        <w:pStyle w:val="IJNEAMListofRefrences"/>
        <w:numPr>
          <w:ilvl w:val="0"/>
          <w:numId w:val="3"/>
        </w:numPr>
        <w:ind w:left="450" w:hanging="450"/>
      </w:pPr>
      <w:r w:rsidRPr="00DA75E3">
        <w:t xml:space="preserve">M. A. </w:t>
      </w:r>
      <w:proofErr w:type="spellStart"/>
      <w:r w:rsidRPr="00DA75E3">
        <w:t>Dheyab</w:t>
      </w:r>
      <w:proofErr w:type="spellEnd"/>
      <w:r w:rsidRPr="00DA75E3">
        <w:t xml:space="preserve">, A. A. Aziz, M. S. Jameel, and N. </w:t>
      </w:r>
      <w:proofErr w:type="spellStart"/>
      <w:r w:rsidRPr="00DA75E3">
        <w:t>Oladzadabbasabadi</w:t>
      </w:r>
      <w:proofErr w:type="spellEnd"/>
      <w:r w:rsidRPr="00DA75E3">
        <w:t xml:space="preserve">, “Recent advances in synthesis, modification, and potential application of tin oxide nanoparticles,” </w:t>
      </w:r>
      <w:r w:rsidRPr="00DA75E3">
        <w:rPr>
          <w:i/>
        </w:rPr>
        <w:t>Surfaces and Interfaces</w:t>
      </w:r>
      <w:r w:rsidRPr="00DA75E3">
        <w:t>, vol. 28, p</w:t>
      </w:r>
      <w:r w:rsidR="009C151A">
        <w:t>p</w:t>
      </w:r>
      <w:r w:rsidRPr="00DA75E3">
        <w:t>. 101677, 2022</w:t>
      </w:r>
      <w:r w:rsidR="00BB1BEF">
        <w:t>.</w:t>
      </w:r>
    </w:p>
    <w:p w14:paraId="1E2DC8DC" w14:textId="77777777" w:rsidR="00DD0A0C" w:rsidRPr="00DA75E3" w:rsidRDefault="00DD0A0C" w:rsidP="005E3508">
      <w:pPr>
        <w:pStyle w:val="ListParagraph"/>
        <w:ind w:left="450" w:hanging="450"/>
      </w:pPr>
    </w:p>
    <w:p w14:paraId="238236F8" w14:textId="6909602E" w:rsidR="00B52278" w:rsidRPr="00DA75E3" w:rsidRDefault="0076061C" w:rsidP="005E3508">
      <w:pPr>
        <w:pStyle w:val="IJNEAMListofRefrences"/>
        <w:numPr>
          <w:ilvl w:val="0"/>
          <w:numId w:val="3"/>
        </w:numPr>
        <w:ind w:left="450" w:hanging="450"/>
      </w:pPr>
      <w:r w:rsidRPr="00DA75E3">
        <w:t xml:space="preserve">A. S. Yusuf, A. A. Abubakar, I. K. Mohammed, U. Ahmadu, and K. U. Isah, “A review of coating tin oxide electron transport layer for optimizing the performance of perovskite solar cells,” </w:t>
      </w:r>
      <w:r w:rsidRPr="00DA75E3">
        <w:rPr>
          <w:i/>
        </w:rPr>
        <w:t>Chem. Inorg. Mater</w:t>
      </w:r>
      <w:r w:rsidRPr="00DA75E3">
        <w:t>, vol. 6, p</w:t>
      </w:r>
      <w:r w:rsidR="009C151A">
        <w:t>p</w:t>
      </w:r>
      <w:r w:rsidRPr="00DA75E3">
        <w:t>. 100100, 2025</w:t>
      </w:r>
      <w:r w:rsidR="00BB1BEF">
        <w:t>.</w:t>
      </w:r>
    </w:p>
    <w:p w14:paraId="55838D1A" w14:textId="77777777" w:rsidR="00B52278" w:rsidRPr="00DA75E3" w:rsidRDefault="00B52278" w:rsidP="005E3508">
      <w:pPr>
        <w:pStyle w:val="IJNEAMListofRefrences"/>
        <w:numPr>
          <w:ilvl w:val="0"/>
          <w:numId w:val="0"/>
        </w:numPr>
        <w:ind w:left="450" w:hanging="450"/>
      </w:pPr>
    </w:p>
    <w:p w14:paraId="649626EB" w14:textId="6B751EDF" w:rsidR="00B52278" w:rsidRDefault="0076061C" w:rsidP="005E3508">
      <w:pPr>
        <w:pStyle w:val="IJNEAMListofRefrences"/>
        <w:widowControl w:val="0"/>
        <w:numPr>
          <w:ilvl w:val="0"/>
          <w:numId w:val="3"/>
        </w:numPr>
        <w:autoSpaceDE w:val="0"/>
        <w:autoSpaceDN w:val="0"/>
        <w:adjustRightInd w:val="0"/>
        <w:ind w:left="450" w:hanging="450"/>
      </w:pPr>
      <w:r w:rsidRPr="00DA75E3">
        <w:t xml:space="preserve">M. S. G. K. Dalapati, H. Sharma, A. </w:t>
      </w:r>
      <w:proofErr w:type="spellStart"/>
      <w:r w:rsidRPr="00DA75E3">
        <w:t>Guchhait</w:t>
      </w:r>
      <w:proofErr w:type="spellEnd"/>
      <w:r w:rsidRPr="00DA75E3">
        <w:t xml:space="preserve">, N. Chakrabarty, P. Bamola, Q. Liu, G. </w:t>
      </w:r>
      <w:proofErr w:type="spellStart"/>
      <w:r w:rsidRPr="00DA75E3">
        <w:t>Saianand</w:t>
      </w:r>
      <w:proofErr w:type="spellEnd"/>
      <w:r w:rsidRPr="00DA75E3">
        <w:t xml:space="preserve">, A. M. S. Krishna, S. Mukhopadhyay, A. Dey, T. K. S. Wong, S. Zhuk, S. Ghosh, and S. Cha, "Tin oxide for optoelectronic, photovoltaic and energy storage devices: a review," </w:t>
      </w:r>
      <w:r w:rsidRPr="00DA75E3">
        <w:rPr>
          <w:rStyle w:val="Emphasis"/>
        </w:rPr>
        <w:t>J. Mater. Chem. A</w:t>
      </w:r>
      <w:r w:rsidRPr="00DA75E3">
        <w:t>, vol. 9, p</w:t>
      </w:r>
      <w:r w:rsidR="009C151A">
        <w:t>p</w:t>
      </w:r>
      <w:r w:rsidRPr="00DA75E3">
        <w:t>. 16621, 2021</w:t>
      </w:r>
      <w:r w:rsidR="009C151A">
        <w:t>.</w:t>
      </w:r>
    </w:p>
    <w:p w14:paraId="15450FDF" w14:textId="77777777" w:rsidR="009C151A" w:rsidRPr="00DA75E3" w:rsidRDefault="009C151A" w:rsidP="009C151A">
      <w:pPr>
        <w:pStyle w:val="IJNEAMListofRefrences"/>
        <w:widowControl w:val="0"/>
        <w:numPr>
          <w:ilvl w:val="0"/>
          <w:numId w:val="0"/>
        </w:numPr>
        <w:autoSpaceDE w:val="0"/>
        <w:autoSpaceDN w:val="0"/>
        <w:adjustRightInd w:val="0"/>
        <w:ind w:left="450"/>
      </w:pPr>
    </w:p>
    <w:p w14:paraId="51A8CB3D" w14:textId="2374CFBC" w:rsidR="00B52278" w:rsidRDefault="0076061C" w:rsidP="005E3508">
      <w:pPr>
        <w:pStyle w:val="IJNEAMListofRefrences"/>
        <w:widowControl w:val="0"/>
        <w:numPr>
          <w:ilvl w:val="0"/>
          <w:numId w:val="3"/>
        </w:numPr>
        <w:autoSpaceDE w:val="0"/>
        <w:autoSpaceDN w:val="0"/>
        <w:adjustRightInd w:val="0"/>
        <w:ind w:left="450" w:hanging="450"/>
      </w:pPr>
      <w:r w:rsidRPr="00DA75E3">
        <w:t xml:space="preserve">H. Sun, C. Yang, J. Xu, M. Cui, Y. Ren, W. Zhang, J. Zhao, and B. Liang, "Recent intensification strategies of SnO₂-based photocatalysts: A review," </w:t>
      </w:r>
      <w:r w:rsidRPr="00DA75E3">
        <w:rPr>
          <w:rStyle w:val="Emphasis"/>
        </w:rPr>
        <w:t>Chem. Eng. J</w:t>
      </w:r>
      <w:r w:rsidRPr="00DA75E3">
        <w:t xml:space="preserve">, vol. 427, </w:t>
      </w:r>
      <w:r w:rsidR="0015122C">
        <w:t>p</w:t>
      </w:r>
      <w:r w:rsidRPr="00DA75E3">
        <w:t>p. 131564, 2022</w:t>
      </w:r>
      <w:r w:rsidR="009C151A">
        <w:t>.</w:t>
      </w:r>
    </w:p>
    <w:p w14:paraId="20712129" w14:textId="77777777" w:rsidR="009C151A" w:rsidRPr="00DA75E3" w:rsidRDefault="009C151A" w:rsidP="009C151A">
      <w:pPr>
        <w:pStyle w:val="IJNEAMListofRefrences"/>
        <w:widowControl w:val="0"/>
        <w:numPr>
          <w:ilvl w:val="0"/>
          <w:numId w:val="0"/>
        </w:numPr>
        <w:autoSpaceDE w:val="0"/>
        <w:autoSpaceDN w:val="0"/>
        <w:adjustRightInd w:val="0"/>
        <w:ind w:left="450"/>
      </w:pPr>
    </w:p>
    <w:p w14:paraId="5389BB5A" w14:textId="2F11F6A4" w:rsidR="00B52278" w:rsidRPr="00DA75E3" w:rsidRDefault="0076061C" w:rsidP="005E3508">
      <w:pPr>
        <w:pStyle w:val="IJNEAMListofRefrences"/>
        <w:widowControl w:val="0"/>
        <w:numPr>
          <w:ilvl w:val="0"/>
          <w:numId w:val="3"/>
        </w:numPr>
        <w:autoSpaceDE w:val="0"/>
        <w:autoSpaceDN w:val="0"/>
        <w:adjustRightInd w:val="0"/>
        <w:ind w:left="450" w:hanging="450"/>
      </w:pPr>
      <w:r w:rsidRPr="00DA75E3">
        <w:t xml:space="preserve">J. Ye, Y. Li, A. A. Medjahed, S. Pouget, D. Aldakov, and Y. Liu, "Perovskite solar cells: Doped bilayer tin(IV) oxide electron transport layer for high open-circuit voltage planar perovskite solar cells with reduced hysteresis," </w:t>
      </w:r>
      <w:r w:rsidRPr="00DA75E3">
        <w:rPr>
          <w:rStyle w:val="Emphasis"/>
        </w:rPr>
        <w:t>Small</w:t>
      </w:r>
      <w:r w:rsidRPr="00DA75E3">
        <w:t>, vol. 17, no. 5, p</w:t>
      </w:r>
      <w:r w:rsidR="009C151A">
        <w:t>p</w:t>
      </w:r>
      <w:r w:rsidRPr="00DA75E3">
        <w:t>. 2170020, 2021</w:t>
      </w:r>
      <w:r w:rsidR="00BB1BEF">
        <w:t>.</w:t>
      </w:r>
    </w:p>
    <w:p w14:paraId="65E53D84" w14:textId="77777777" w:rsidR="00B52278" w:rsidRPr="00DA75E3" w:rsidRDefault="00B52278" w:rsidP="005E3508">
      <w:pPr>
        <w:ind w:left="450" w:hanging="450"/>
      </w:pPr>
    </w:p>
    <w:p w14:paraId="2675D848" w14:textId="3D473846" w:rsidR="00B52278" w:rsidRPr="00DA75E3" w:rsidRDefault="0076061C" w:rsidP="005E3508">
      <w:pPr>
        <w:pStyle w:val="IJNEAMListofRefrences"/>
        <w:widowControl w:val="0"/>
        <w:numPr>
          <w:ilvl w:val="0"/>
          <w:numId w:val="3"/>
        </w:numPr>
        <w:autoSpaceDE w:val="0"/>
        <w:autoSpaceDN w:val="0"/>
        <w:adjustRightInd w:val="0"/>
        <w:ind w:left="450" w:hanging="450"/>
      </w:pPr>
      <w:r w:rsidRPr="00DA75E3">
        <w:t xml:space="preserve">E. </w:t>
      </w:r>
      <w:proofErr w:type="spellStart"/>
      <w:r w:rsidRPr="00DA75E3">
        <w:t>Pargoletti</w:t>
      </w:r>
      <w:proofErr w:type="spellEnd"/>
      <w:r w:rsidRPr="00DA75E3">
        <w:t>, U. H. Hossain, I. D. Bernardo, H. Chen, T. Tran-Phu, G. L. Chiarello, J. Lipton-Duffin, V. Pifferi, and A. Tricoli, "Engineering of SnO₂</w:t>
      </w:r>
      <w:r w:rsidR="00DD0A0C" w:rsidRPr="00DA75E3">
        <w:t>-</w:t>
      </w:r>
      <w:r w:rsidRPr="00DA75E3">
        <w:t xml:space="preserve">graphene oxide </w:t>
      </w:r>
      <w:proofErr w:type="spellStart"/>
      <w:r w:rsidRPr="00DA75E3">
        <w:t>nanoheterojunctions</w:t>
      </w:r>
      <w:proofErr w:type="spellEnd"/>
      <w:r w:rsidRPr="00DA75E3">
        <w:t xml:space="preserve"> for selective room-temperature chemical sensing and optoelectronic devices," </w:t>
      </w:r>
      <w:r w:rsidRPr="00DA75E3">
        <w:rPr>
          <w:rStyle w:val="Emphasis"/>
        </w:rPr>
        <w:t>ACS Appl. Mater. Interfaces</w:t>
      </w:r>
      <w:r w:rsidRPr="00DA75E3">
        <w:t>, vol. 12, no. 35, pp. 39549–39560, 2020</w:t>
      </w:r>
      <w:r w:rsidR="00BB1BEF">
        <w:t>.</w:t>
      </w:r>
    </w:p>
    <w:p w14:paraId="11F70824" w14:textId="77777777" w:rsidR="00B52278" w:rsidRPr="00DA75E3" w:rsidRDefault="00B52278" w:rsidP="005E3508">
      <w:pPr>
        <w:pStyle w:val="ListParagraph"/>
        <w:ind w:left="450" w:hanging="450"/>
      </w:pPr>
    </w:p>
    <w:p w14:paraId="4D001994" w14:textId="7046BAA8" w:rsidR="00B52278" w:rsidRPr="00DA75E3" w:rsidRDefault="0076061C" w:rsidP="005E3508">
      <w:pPr>
        <w:pStyle w:val="IJNEAMListofRefrences"/>
        <w:widowControl w:val="0"/>
        <w:numPr>
          <w:ilvl w:val="0"/>
          <w:numId w:val="3"/>
        </w:numPr>
        <w:autoSpaceDE w:val="0"/>
        <w:autoSpaceDN w:val="0"/>
        <w:adjustRightInd w:val="0"/>
        <w:ind w:left="450" w:hanging="450"/>
      </w:pPr>
      <w:r w:rsidRPr="00DA75E3">
        <w:t xml:space="preserve">F. Zoller, D. Böhm, T. Bein, and D. Fattakhova-Rohlfing, "Tin oxide-based nanomaterials and their application as anodes in lithium-ion batteries and beyond," </w:t>
      </w:r>
      <w:proofErr w:type="spellStart"/>
      <w:r w:rsidRPr="00DA75E3">
        <w:rPr>
          <w:rStyle w:val="Emphasis"/>
        </w:rPr>
        <w:t>ChemSusChem</w:t>
      </w:r>
      <w:proofErr w:type="spellEnd"/>
      <w:r w:rsidRPr="00DA75E3">
        <w:t>, vol. 12, pp. 4140–4159, 2019</w:t>
      </w:r>
      <w:r w:rsidR="00BB1BEF">
        <w:t>.</w:t>
      </w:r>
    </w:p>
    <w:p w14:paraId="17E22E11" w14:textId="77777777" w:rsidR="00B52278" w:rsidRPr="00DA75E3" w:rsidRDefault="00B52278" w:rsidP="005E3508">
      <w:pPr>
        <w:pStyle w:val="IJNEAMListofRefrences"/>
        <w:widowControl w:val="0"/>
        <w:numPr>
          <w:ilvl w:val="0"/>
          <w:numId w:val="0"/>
        </w:numPr>
        <w:autoSpaceDE w:val="0"/>
        <w:autoSpaceDN w:val="0"/>
        <w:adjustRightInd w:val="0"/>
        <w:ind w:left="450" w:hanging="450"/>
      </w:pPr>
    </w:p>
    <w:p w14:paraId="5B0DF9D9" w14:textId="16FE9B7A" w:rsidR="00B52278" w:rsidRPr="00DA75E3" w:rsidRDefault="0076061C" w:rsidP="005E3508">
      <w:pPr>
        <w:pStyle w:val="IJNEAMListofRefrences"/>
        <w:widowControl w:val="0"/>
        <w:numPr>
          <w:ilvl w:val="0"/>
          <w:numId w:val="3"/>
        </w:numPr>
        <w:autoSpaceDE w:val="0"/>
        <w:autoSpaceDN w:val="0"/>
        <w:adjustRightInd w:val="0"/>
        <w:ind w:left="450" w:hanging="450"/>
      </w:pPr>
      <w:r w:rsidRPr="00DA75E3">
        <w:t xml:space="preserve">S. Deepa, A. M. Philip, K. A. S. George, and </w:t>
      </w:r>
      <w:proofErr w:type="spellStart"/>
      <w:r w:rsidRPr="00DA75E3">
        <w:t>Prasannakumari</w:t>
      </w:r>
      <w:proofErr w:type="spellEnd"/>
      <w:r w:rsidRPr="00DA75E3">
        <w:t xml:space="preserve">, "Microstructural, optical and dielectric variations in SnO₂ nanoparticles synthesized via surfactant-assisted sol–gel route," </w:t>
      </w:r>
      <w:r w:rsidRPr="00DA75E3">
        <w:rPr>
          <w:rStyle w:val="Emphasis"/>
        </w:rPr>
        <w:t>J. Mater. Sci.: Mater. Electron.</w:t>
      </w:r>
      <w:r w:rsidRPr="00DA75E3">
        <w:t xml:space="preserve">, vol. 44, </w:t>
      </w:r>
      <w:r w:rsidR="009B41FF">
        <w:t>pp</w:t>
      </w:r>
      <w:r w:rsidRPr="00DA75E3">
        <w:t>. 283, 2021</w:t>
      </w:r>
      <w:r w:rsidR="00BB1BEF">
        <w:t>.</w:t>
      </w:r>
    </w:p>
    <w:p w14:paraId="4236D219" w14:textId="77777777" w:rsidR="00B52278" w:rsidRPr="00DA75E3" w:rsidRDefault="00B52278">
      <w:pPr>
        <w:pStyle w:val="IJNEAMListofRefrences"/>
        <w:widowControl w:val="0"/>
        <w:numPr>
          <w:ilvl w:val="0"/>
          <w:numId w:val="0"/>
        </w:numPr>
        <w:autoSpaceDE w:val="0"/>
        <w:autoSpaceDN w:val="0"/>
        <w:adjustRightInd w:val="0"/>
        <w:ind w:left="810" w:hanging="450"/>
      </w:pPr>
    </w:p>
    <w:p w14:paraId="4C26E1DF" w14:textId="67B0EE82" w:rsidR="00B52278" w:rsidRPr="00DA75E3" w:rsidRDefault="0076061C" w:rsidP="009C151A">
      <w:pPr>
        <w:pStyle w:val="IJNEAMListofRefrences"/>
        <w:widowControl w:val="0"/>
        <w:numPr>
          <w:ilvl w:val="0"/>
          <w:numId w:val="3"/>
        </w:numPr>
        <w:autoSpaceDE w:val="0"/>
        <w:autoSpaceDN w:val="0"/>
        <w:adjustRightInd w:val="0"/>
        <w:ind w:left="450" w:hanging="450"/>
      </w:pPr>
      <w:r w:rsidRPr="00DA75E3">
        <w:t xml:space="preserve">I. Buniyamin, M. R. Mahmood, and Z. </w:t>
      </w:r>
      <w:proofErr w:type="spellStart"/>
      <w:r w:rsidRPr="00DA75E3">
        <w:t>Khusaimi</w:t>
      </w:r>
      <w:proofErr w:type="spellEnd"/>
      <w:r w:rsidRPr="00DA75E3">
        <w:t xml:space="preserve">, "Utilization of tin oxide nanoparticles synthesized through plant-mediated methods and their application in photocatalysis: A brief review," </w:t>
      </w:r>
      <w:r w:rsidRPr="00DA75E3">
        <w:rPr>
          <w:rStyle w:val="Emphasis"/>
        </w:rPr>
        <w:t xml:space="preserve">Int. J. Chem. </w:t>
      </w:r>
      <w:proofErr w:type="spellStart"/>
      <w:r w:rsidRPr="00DA75E3">
        <w:rPr>
          <w:rStyle w:val="Emphasis"/>
        </w:rPr>
        <w:t>Biochem</w:t>
      </w:r>
      <w:proofErr w:type="spellEnd"/>
      <w:r w:rsidRPr="00DA75E3">
        <w:rPr>
          <w:rStyle w:val="Emphasis"/>
        </w:rPr>
        <w:t>. Sci</w:t>
      </w:r>
      <w:r w:rsidRPr="00DA75E3">
        <w:t>, vol. 24, pp. 116–123, 2023</w:t>
      </w:r>
      <w:r w:rsidR="00BB1BEF">
        <w:t>.</w:t>
      </w:r>
    </w:p>
    <w:p w14:paraId="0AB40B38" w14:textId="77777777" w:rsidR="00B52278" w:rsidRPr="00DA75E3" w:rsidRDefault="00B52278">
      <w:pPr>
        <w:pStyle w:val="ListParagraph"/>
        <w:ind w:left="810" w:hanging="450"/>
      </w:pPr>
    </w:p>
    <w:p w14:paraId="59B155C3" w14:textId="77777777" w:rsidR="009C151A" w:rsidRDefault="0076061C" w:rsidP="002142C5">
      <w:pPr>
        <w:pStyle w:val="IJNEAMListofRefrences"/>
        <w:widowControl w:val="0"/>
        <w:numPr>
          <w:ilvl w:val="0"/>
          <w:numId w:val="3"/>
        </w:numPr>
        <w:autoSpaceDE w:val="0"/>
        <w:autoSpaceDN w:val="0"/>
        <w:adjustRightInd w:val="0"/>
        <w:ind w:left="540" w:hanging="540"/>
      </w:pPr>
      <w:r w:rsidRPr="00DA75E3">
        <w:t xml:space="preserve">Yu, Y. Dou, J. Zhao, S. Zhu, and K. Zhang, "A review of metal oxide semiconductors: Progress in solution-processed photovoltaic technologies," </w:t>
      </w:r>
      <w:r w:rsidRPr="00DA75E3">
        <w:rPr>
          <w:rStyle w:val="Emphasis"/>
        </w:rPr>
        <w:t xml:space="preserve">J. Alloys </w:t>
      </w:r>
      <w:proofErr w:type="spellStart"/>
      <w:r w:rsidRPr="00DA75E3">
        <w:rPr>
          <w:rStyle w:val="Emphasis"/>
        </w:rPr>
        <w:t>Compd</w:t>
      </w:r>
      <w:proofErr w:type="spellEnd"/>
      <w:r w:rsidRPr="00DA75E3">
        <w:t>, vol. 1024, p</w:t>
      </w:r>
      <w:r w:rsidR="009C151A">
        <w:t>p</w:t>
      </w:r>
      <w:r w:rsidRPr="00DA75E3">
        <w:t>. 180207, 2025</w:t>
      </w:r>
      <w:r w:rsidR="009C151A">
        <w:t>.</w:t>
      </w:r>
    </w:p>
    <w:p w14:paraId="1E8FA760" w14:textId="77777777" w:rsidR="00B52278" w:rsidRPr="00DA75E3" w:rsidRDefault="00B52278" w:rsidP="002142C5">
      <w:pPr>
        <w:pStyle w:val="ListParagraph"/>
        <w:ind w:left="540" w:hanging="540"/>
      </w:pPr>
    </w:p>
    <w:p w14:paraId="42176226" w14:textId="7500D638" w:rsidR="009C151A" w:rsidRDefault="0076061C" w:rsidP="002142C5">
      <w:pPr>
        <w:pStyle w:val="IJNEAMListofRefrences"/>
        <w:widowControl w:val="0"/>
        <w:numPr>
          <w:ilvl w:val="0"/>
          <w:numId w:val="3"/>
        </w:numPr>
        <w:autoSpaceDE w:val="0"/>
        <w:autoSpaceDN w:val="0"/>
        <w:adjustRightInd w:val="0"/>
        <w:ind w:left="540" w:hanging="540"/>
      </w:pPr>
      <w:r w:rsidRPr="00DA75E3">
        <w:t xml:space="preserve">G. H. Patel, S. Chaki, R. Kannaujiya, Z. Parekh, A. B. Hirpara, and A. J. Khimani, "Sol-gel synthesis and thermal characterization of SnO₂ nanoparticles," </w:t>
      </w:r>
      <w:r w:rsidRPr="00DA75E3">
        <w:rPr>
          <w:rStyle w:val="Emphasis"/>
        </w:rPr>
        <w:t xml:space="preserve">Phys. B </w:t>
      </w:r>
      <w:proofErr w:type="spellStart"/>
      <w:r w:rsidRPr="00DA75E3">
        <w:rPr>
          <w:rStyle w:val="Emphasis"/>
        </w:rPr>
        <w:t>Condens</w:t>
      </w:r>
      <w:proofErr w:type="spellEnd"/>
      <w:r w:rsidRPr="00DA75E3">
        <w:rPr>
          <w:rStyle w:val="Emphasis"/>
        </w:rPr>
        <w:t>. Matter</w:t>
      </w:r>
      <w:r w:rsidRPr="00DA75E3">
        <w:t xml:space="preserve">, vol. 613, </w:t>
      </w:r>
      <w:r w:rsidR="009C151A">
        <w:t>p</w:t>
      </w:r>
      <w:r w:rsidRPr="00DA75E3">
        <w:t>p. 412987, 2021</w:t>
      </w:r>
      <w:r w:rsidR="009C151A">
        <w:t>.</w:t>
      </w:r>
    </w:p>
    <w:p w14:paraId="1ED1B0CD" w14:textId="77777777" w:rsidR="00B52278" w:rsidRPr="00DA75E3" w:rsidRDefault="00B52278" w:rsidP="002142C5">
      <w:pPr>
        <w:pStyle w:val="ListParagraph"/>
        <w:ind w:left="540" w:hanging="540"/>
      </w:pPr>
    </w:p>
    <w:p w14:paraId="4701BA37" w14:textId="77777777" w:rsidR="009C151A" w:rsidRDefault="0076061C" w:rsidP="002142C5">
      <w:pPr>
        <w:pStyle w:val="IJNEAMListofRefrences"/>
        <w:numPr>
          <w:ilvl w:val="0"/>
          <w:numId w:val="3"/>
        </w:numPr>
        <w:ind w:left="540" w:hanging="540"/>
      </w:pPr>
      <w:r w:rsidRPr="00DA75E3">
        <w:t xml:space="preserve">L. E. Ahmadabad, F. S. Kalantari, H. Liu, A. Hasan, N. A. </w:t>
      </w:r>
      <w:proofErr w:type="spellStart"/>
      <w:r w:rsidRPr="00DA75E3">
        <w:t>Gamasaee</w:t>
      </w:r>
      <w:proofErr w:type="spellEnd"/>
      <w:r w:rsidRPr="00DA75E3">
        <w:t xml:space="preserve">, Z. Edis, F. Attar, M. Ale-Ebrahim, F. </w:t>
      </w:r>
      <w:proofErr w:type="spellStart"/>
      <w:r w:rsidRPr="00DA75E3">
        <w:t>Rouhollah</w:t>
      </w:r>
      <w:proofErr w:type="spellEnd"/>
      <w:r w:rsidRPr="00DA75E3">
        <w:t xml:space="preserve">, M. M. N. </w:t>
      </w:r>
      <w:proofErr w:type="spellStart"/>
      <w:r w:rsidRPr="00DA75E3">
        <w:t>Babadaei</w:t>
      </w:r>
      <w:proofErr w:type="spellEnd"/>
      <w:r w:rsidRPr="00DA75E3">
        <w:t xml:space="preserve">, M. Sharifi, K. </w:t>
      </w:r>
      <w:proofErr w:type="spellStart"/>
      <w:r w:rsidRPr="00DA75E3">
        <w:t>Shahpasand</w:t>
      </w:r>
      <w:proofErr w:type="spellEnd"/>
      <w:r w:rsidRPr="00DA75E3">
        <w:t xml:space="preserve">, K. Akhtari, M. Falahati, Y. Cai, "Hydrothermal method-based synthesized tin oxide nanoparticles: Albumin binding and antiproliferative activity against K562 cells," </w:t>
      </w:r>
      <w:r w:rsidRPr="00DA75E3">
        <w:rPr>
          <w:rStyle w:val="Emphasis"/>
        </w:rPr>
        <w:t>Mater. Sci. Eng. C</w:t>
      </w:r>
      <w:r w:rsidRPr="00DA75E3">
        <w:t>, vol. 119, p</w:t>
      </w:r>
      <w:r w:rsidR="009C151A">
        <w:t>p</w:t>
      </w:r>
      <w:r w:rsidRPr="00DA75E3">
        <w:t>. 111649, 2021</w:t>
      </w:r>
      <w:r w:rsidR="009C151A">
        <w:t>.</w:t>
      </w:r>
    </w:p>
    <w:p w14:paraId="404C29D8" w14:textId="77777777" w:rsidR="00B52278" w:rsidRPr="00DA75E3" w:rsidRDefault="00B52278" w:rsidP="002142C5">
      <w:pPr>
        <w:pStyle w:val="ListParagraph"/>
        <w:ind w:left="540" w:hanging="540"/>
      </w:pPr>
    </w:p>
    <w:p w14:paraId="44EE09D4" w14:textId="3D8EFC33" w:rsidR="00B52278" w:rsidRPr="00DA75E3" w:rsidRDefault="0076061C" w:rsidP="002142C5">
      <w:pPr>
        <w:pStyle w:val="IJNEAMListofRefrences"/>
        <w:widowControl w:val="0"/>
        <w:numPr>
          <w:ilvl w:val="0"/>
          <w:numId w:val="3"/>
        </w:numPr>
        <w:autoSpaceDE w:val="0"/>
        <w:autoSpaceDN w:val="0"/>
        <w:adjustRightInd w:val="0"/>
        <w:ind w:left="540" w:hanging="540"/>
      </w:pPr>
      <w:r w:rsidRPr="00DA75E3">
        <w:t xml:space="preserve">U. M. Nayef, A. J. Hadi, S. K. </w:t>
      </w:r>
      <w:proofErr w:type="spellStart"/>
      <w:r w:rsidRPr="00DA75E3">
        <w:t>Abdulridha</w:t>
      </w:r>
      <w:proofErr w:type="spellEnd"/>
      <w:r w:rsidRPr="00DA75E3">
        <w:t xml:space="preserve">, F. A.-H. </w:t>
      </w:r>
      <w:proofErr w:type="spellStart"/>
      <w:r w:rsidRPr="00DA75E3">
        <w:t>Mutlak</w:t>
      </w:r>
      <w:proofErr w:type="spellEnd"/>
      <w:r w:rsidRPr="00DA75E3">
        <w:t xml:space="preserve">, and A. F. Ahmed, "Tin dioxide nanoparticles synthesized via laser ablation in various liquids medium," </w:t>
      </w:r>
      <w:r w:rsidRPr="00DA75E3">
        <w:rPr>
          <w:i/>
        </w:rPr>
        <w:t xml:space="preserve">J. </w:t>
      </w:r>
      <w:proofErr w:type="spellStart"/>
      <w:r w:rsidRPr="00DA75E3">
        <w:rPr>
          <w:i/>
        </w:rPr>
        <w:t>Opt</w:t>
      </w:r>
      <w:proofErr w:type="spellEnd"/>
      <w:r w:rsidRPr="00DA75E3">
        <w:t>, vol. 52, pp. 441–448, 2023</w:t>
      </w:r>
      <w:r w:rsidR="00BB1BEF">
        <w:t>.</w:t>
      </w:r>
    </w:p>
    <w:p w14:paraId="7AFBD2FE" w14:textId="77777777" w:rsidR="00B52278" w:rsidRPr="00DA75E3" w:rsidRDefault="00B52278" w:rsidP="002142C5">
      <w:pPr>
        <w:pStyle w:val="IJNEAMListofRefrences"/>
        <w:widowControl w:val="0"/>
        <w:numPr>
          <w:ilvl w:val="0"/>
          <w:numId w:val="0"/>
        </w:numPr>
        <w:autoSpaceDE w:val="0"/>
        <w:autoSpaceDN w:val="0"/>
        <w:adjustRightInd w:val="0"/>
        <w:ind w:left="540" w:hanging="540"/>
      </w:pPr>
    </w:p>
    <w:p w14:paraId="29DA5755" w14:textId="2851A52D" w:rsidR="00B52278" w:rsidRPr="00DA75E3" w:rsidRDefault="0076061C" w:rsidP="002142C5">
      <w:pPr>
        <w:pStyle w:val="IJNEAMListofRefrences"/>
        <w:numPr>
          <w:ilvl w:val="0"/>
          <w:numId w:val="3"/>
        </w:numPr>
        <w:ind w:left="540" w:hanging="540"/>
      </w:pPr>
      <w:r w:rsidRPr="00DA75E3">
        <w:t xml:space="preserve">M. </w:t>
      </w:r>
      <w:proofErr w:type="spellStart"/>
      <w:r w:rsidRPr="00DA75E3">
        <w:t>Gurgula</w:t>
      </w:r>
      <w:proofErr w:type="spellEnd"/>
      <w:r w:rsidRPr="00DA75E3">
        <w:t xml:space="preserve">, R. </w:t>
      </w:r>
      <w:proofErr w:type="spellStart"/>
      <w:r w:rsidRPr="00DA75E3">
        <w:t>Zazpe</w:t>
      </w:r>
      <w:proofErr w:type="spellEnd"/>
      <w:r w:rsidRPr="00DA75E3">
        <w:t xml:space="preserve">, J. Rodriguez-Pereira, L. </w:t>
      </w:r>
      <w:proofErr w:type="spellStart"/>
      <w:r w:rsidRPr="00DA75E3">
        <w:t>Hromadko</w:t>
      </w:r>
      <w:proofErr w:type="spellEnd"/>
      <w:r w:rsidRPr="00DA75E3">
        <w:t xml:space="preserve">, and J. M. Macak, "Improving photoelectrochemical performance of SnO₂ </w:t>
      </w:r>
      <w:proofErr w:type="spellStart"/>
      <w:r w:rsidRPr="00DA75E3">
        <w:t>nanocones</w:t>
      </w:r>
      <w:proofErr w:type="spellEnd"/>
      <w:r w:rsidRPr="00DA75E3">
        <w:t xml:space="preserve"> through </w:t>
      </w:r>
      <w:proofErr w:type="spellStart"/>
      <w:r w:rsidRPr="00DA75E3">
        <w:t>TiOx</w:t>
      </w:r>
      <w:proofErr w:type="spellEnd"/>
      <w:r w:rsidRPr="00DA75E3">
        <w:t xml:space="preserve"> shell via atomic layer deposition</w:t>
      </w:r>
      <w:r w:rsidRPr="00DA75E3">
        <w:rPr>
          <w:i/>
        </w:rPr>
        <w:t xml:space="preserve">," </w:t>
      </w:r>
      <w:proofErr w:type="spellStart"/>
      <w:r w:rsidRPr="00DA75E3">
        <w:rPr>
          <w:i/>
        </w:rPr>
        <w:t>Electrochim</w:t>
      </w:r>
      <w:proofErr w:type="spellEnd"/>
      <w:r w:rsidRPr="00DA75E3">
        <w:rPr>
          <w:i/>
        </w:rPr>
        <w:t>. Acta</w:t>
      </w:r>
      <w:r w:rsidRPr="00DA75E3">
        <w:t xml:space="preserve">, vol. 519, </w:t>
      </w:r>
      <w:r w:rsidR="009C151A">
        <w:t>p</w:t>
      </w:r>
      <w:r w:rsidRPr="00DA75E3">
        <w:t>p. 145854, 2025</w:t>
      </w:r>
      <w:r w:rsidR="00BB1BEF">
        <w:t>.</w:t>
      </w:r>
    </w:p>
    <w:p w14:paraId="38551180" w14:textId="77777777" w:rsidR="00B52278" w:rsidRPr="00DA75E3" w:rsidRDefault="00B52278" w:rsidP="002142C5">
      <w:pPr>
        <w:pStyle w:val="IJNEAMListofRefrences"/>
        <w:numPr>
          <w:ilvl w:val="0"/>
          <w:numId w:val="0"/>
        </w:numPr>
        <w:ind w:left="540" w:hanging="540"/>
      </w:pPr>
    </w:p>
    <w:p w14:paraId="328D2920" w14:textId="60F34789" w:rsidR="00B52278" w:rsidRPr="009C151A" w:rsidRDefault="0076061C" w:rsidP="002142C5">
      <w:pPr>
        <w:pStyle w:val="IJNEAMListofRefrences"/>
        <w:numPr>
          <w:ilvl w:val="0"/>
          <w:numId w:val="3"/>
        </w:numPr>
        <w:ind w:left="540" w:hanging="540"/>
      </w:pPr>
      <w:r w:rsidRPr="00DA75E3">
        <w:t xml:space="preserve">R. A. Tayeb, A. </w:t>
      </w:r>
      <w:proofErr w:type="spellStart"/>
      <w:r w:rsidRPr="00DA75E3">
        <w:t>Alsafrani</w:t>
      </w:r>
      <w:proofErr w:type="spellEnd"/>
      <w:r w:rsidRPr="00DA75E3">
        <w:t>, and A. Khan, "Microwave-</w:t>
      </w:r>
      <w:r w:rsidR="009C151A" w:rsidRPr="009C151A">
        <w:t xml:space="preserve">assisted synthesis and photoluminescence characterization of tetragonal rutile phase </w:t>
      </w:r>
      <w:r w:rsidRPr="009C151A">
        <w:t xml:space="preserve">of SnO₂," </w:t>
      </w:r>
      <w:r w:rsidRPr="009C151A">
        <w:rPr>
          <w:i/>
        </w:rPr>
        <w:t>Semiconductors</w:t>
      </w:r>
      <w:r w:rsidRPr="009C151A">
        <w:t>, vol. 59, no. 4, pp. 318–327, 2025</w:t>
      </w:r>
      <w:r w:rsidR="00BB1BEF" w:rsidRPr="009C151A">
        <w:t>.</w:t>
      </w:r>
    </w:p>
    <w:p w14:paraId="6C6F915B" w14:textId="77777777" w:rsidR="00B52278" w:rsidRPr="00DA75E3" w:rsidRDefault="0076061C" w:rsidP="002142C5">
      <w:pPr>
        <w:pStyle w:val="IJNEAMListofRefrences"/>
        <w:numPr>
          <w:ilvl w:val="0"/>
          <w:numId w:val="0"/>
        </w:numPr>
        <w:ind w:left="540" w:hanging="540"/>
      </w:pPr>
      <w:r w:rsidRPr="00DA75E3">
        <w:t xml:space="preserve"> </w:t>
      </w:r>
    </w:p>
    <w:p w14:paraId="0F283D02" w14:textId="700C3021" w:rsidR="00B52278" w:rsidRPr="00DA75E3" w:rsidRDefault="0076061C" w:rsidP="002142C5">
      <w:pPr>
        <w:pStyle w:val="IJNEAMListofRefrences"/>
        <w:numPr>
          <w:ilvl w:val="0"/>
          <w:numId w:val="3"/>
        </w:numPr>
        <w:ind w:left="540" w:hanging="540"/>
      </w:pPr>
      <w:r w:rsidRPr="00DA75E3">
        <w:t xml:space="preserve">N. Rani, P. Singh, S. Kumar, P. Kumar, and V. Bhankar, "Plant-mediated synthesis of nanoparticles and their applications: A review," </w:t>
      </w:r>
      <w:r w:rsidRPr="00DA75E3">
        <w:rPr>
          <w:i/>
        </w:rPr>
        <w:t>Mater. Res. Bull</w:t>
      </w:r>
      <w:r w:rsidRPr="00DA75E3">
        <w:t>, vol. 163, p</w:t>
      </w:r>
      <w:r w:rsidR="009C151A">
        <w:t>p</w:t>
      </w:r>
      <w:r w:rsidRPr="00DA75E3">
        <w:t>. 112233, 2023</w:t>
      </w:r>
      <w:r w:rsidR="00BB1BEF">
        <w:t>.</w:t>
      </w:r>
    </w:p>
    <w:p w14:paraId="15B92D67" w14:textId="77777777" w:rsidR="00B52278" w:rsidRPr="00DA75E3" w:rsidRDefault="00B52278" w:rsidP="002142C5">
      <w:pPr>
        <w:pStyle w:val="IJNEAMListofRefrences"/>
        <w:numPr>
          <w:ilvl w:val="0"/>
          <w:numId w:val="0"/>
        </w:numPr>
        <w:ind w:left="540" w:hanging="540"/>
      </w:pPr>
    </w:p>
    <w:p w14:paraId="7C0F7A51" w14:textId="60FFA37D" w:rsidR="00B52278" w:rsidRPr="00DA75E3" w:rsidRDefault="0076061C" w:rsidP="002142C5">
      <w:pPr>
        <w:pStyle w:val="IJNEAMListofRefrences"/>
        <w:numPr>
          <w:ilvl w:val="0"/>
          <w:numId w:val="3"/>
        </w:numPr>
        <w:ind w:left="540" w:hanging="540"/>
      </w:pPr>
      <w:r w:rsidRPr="00DA75E3">
        <w:t xml:space="preserve">I. Buniyamin, M. F. A. Halim, K. A. Eswar, K. J. Jalani, S. A. I. A. Syed Abd Kadir, M. Mohammad, M. Y. </w:t>
      </w:r>
      <w:proofErr w:type="spellStart"/>
      <w:r w:rsidRPr="00DA75E3">
        <w:t>Idorus</w:t>
      </w:r>
      <w:proofErr w:type="spellEnd"/>
      <w:r w:rsidRPr="00DA75E3">
        <w:t xml:space="preserve">, N. A. Asli, and M. R. Mahmood, "Natural </w:t>
      </w:r>
      <w:r w:rsidR="009C151A" w:rsidRPr="00DA75E3">
        <w:t xml:space="preserve">biomolecules in leaves and fruit extracts mediate the biosynthesis </w:t>
      </w:r>
      <w:r w:rsidRPr="00DA75E3">
        <w:t xml:space="preserve">of SnO₂ </w:t>
      </w:r>
      <w:r w:rsidR="009C151A">
        <w:t>n</w:t>
      </w:r>
      <w:r w:rsidRPr="00DA75E3">
        <w:t xml:space="preserve">anoparticles: A </w:t>
      </w:r>
      <w:r w:rsidR="009C151A">
        <w:t>m</w:t>
      </w:r>
      <w:r w:rsidRPr="00DA75E3">
        <w:t xml:space="preserve">ini </w:t>
      </w:r>
      <w:r w:rsidR="009C151A">
        <w:t>r</w:t>
      </w:r>
      <w:r w:rsidRPr="00DA75E3">
        <w:t xml:space="preserve">eview," Int. J. </w:t>
      </w:r>
      <w:r w:rsidRPr="00DA75E3">
        <w:rPr>
          <w:i/>
        </w:rPr>
        <w:t xml:space="preserve">Pharm. </w:t>
      </w:r>
      <w:proofErr w:type="spellStart"/>
      <w:r w:rsidRPr="00DA75E3">
        <w:rPr>
          <w:i/>
        </w:rPr>
        <w:t>Nutraceut</w:t>
      </w:r>
      <w:proofErr w:type="spellEnd"/>
      <w:r w:rsidRPr="00DA75E3">
        <w:rPr>
          <w:i/>
        </w:rPr>
        <w:t xml:space="preserve">. </w:t>
      </w:r>
      <w:proofErr w:type="spellStart"/>
      <w:r w:rsidRPr="00DA75E3">
        <w:rPr>
          <w:i/>
        </w:rPr>
        <w:t>Cosmet</w:t>
      </w:r>
      <w:proofErr w:type="spellEnd"/>
      <w:r w:rsidRPr="00DA75E3">
        <w:rPr>
          <w:i/>
        </w:rPr>
        <w:t>. Sci</w:t>
      </w:r>
      <w:r w:rsidRPr="00DA75E3">
        <w:t>, vol. 6, no. 2, pp. 24–40, 2023</w:t>
      </w:r>
      <w:r w:rsidR="00BB1BEF">
        <w:t>.</w:t>
      </w:r>
    </w:p>
    <w:p w14:paraId="78D47493" w14:textId="77777777" w:rsidR="00B52278" w:rsidRPr="00DA75E3" w:rsidRDefault="00B52278">
      <w:pPr>
        <w:pStyle w:val="IJNEAMListofRefrences"/>
        <w:numPr>
          <w:ilvl w:val="0"/>
          <w:numId w:val="0"/>
        </w:numPr>
      </w:pPr>
    </w:p>
    <w:p w14:paraId="0989350D" w14:textId="2B02B3A6" w:rsidR="00B52278" w:rsidRPr="00DA75E3" w:rsidRDefault="0076061C" w:rsidP="002142C5">
      <w:pPr>
        <w:pStyle w:val="IJNEAMListofRefrences"/>
        <w:numPr>
          <w:ilvl w:val="0"/>
          <w:numId w:val="3"/>
        </w:numPr>
        <w:ind w:left="540" w:hanging="540"/>
      </w:pPr>
      <w:r w:rsidRPr="00DA75E3">
        <w:t xml:space="preserve">S. Sagadevan, J. A. Lett, I. Fatimah, Y. </w:t>
      </w:r>
      <w:proofErr w:type="spellStart"/>
      <w:r w:rsidRPr="00DA75E3">
        <w:t>Lokanathan</w:t>
      </w:r>
      <w:proofErr w:type="spellEnd"/>
      <w:r w:rsidRPr="00DA75E3">
        <w:t xml:space="preserve">, M. M. H., and M. R. J. W. C. Oh, "Current trends in the green syntheses of tin oxide nanoparticles and their biomedical applications," </w:t>
      </w:r>
      <w:r w:rsidRPr="00DA75E3">
        <w:rPr>
          <w:i/>
        </w:rPr>
        <w:t>Mater. Res. Express</w:t>
      </w:r>
      <w:r w:rsidRPr="00DA75E3">
        <w:t xml:space="preserve">, vol. 8, </w:t>
      </w:r>
      <w:r w:rsidR="009C151A">
        <w:t>p</w:t>
      </w:r>
      <w:r w:rsidRPr="00DA75E3">
        <w:t>p. 082001, 2021</w:t>
      </w:r>
      <w:r w:rsidR="00BB1BEF">
        <w:t>.</w:t>
      </w:r>
    </w:p>
    <w:p w14:paraId="6FC4DAC2" w14:textId="77777777" w:rsidR="00B52278" w:rsidRPr="00DA75E3" w:rsidRDefault="00B52278">
      <w:pPr>
        <w:pStyle w:val="IJNEAMListofRefrences"/>
        <w:numPr>
          <w:ilvl w:val="0"/>
          <w:numId w:val="0"/>
        </w:numPr>
      </w:pPr>
    </w:p>
    <w:p w14:paraId="6E0936AA" w14:textId="4A2FE8CC" w:rsidR="00B52278" w:rsidRPr="00DA75E3" w:rsidRDefault="0076061C" w:rsidP="002142C5">
      <w:pPr>
        <w:pStyle w:val="IJNEAMListofRefrences"/>
        <w:numPr>
          <w:ilvl w:val="0"/>
          <w:numId w:val="3"/>
        </w:numPr>
        <w:ind w:left="540" w:hanging="540"/>
      </w:pPr>
      <w:r w:rsidRPr="00DA75E3">
        <w:t xml:space="preserve">V. Soni, P. Raizada, P. Singh, H. N. Cuong, R. S., A. Saini, R. V. Saini, Q. V. Le, A. K. Nadda, and T.-T. Le, "Sustainable and green trends in using plant extracts for the synthesis of biogenic metal nanoparticles toward environmental and pharmaceutical </w:t>
      </w:r>
      <w:r w:rsidRPr="00DA75E3">
        <w:t xml:space="preserve">advances: A review," </w:t>
      </w:r>
      <w:r w:rsidRPr="00DA75E3">
        <w:rPr>
          <w:i/>
        </w:rPr>
        <w:t>Environ. Res</w:t>
      </w:r>
      <w:r w:rsidRPr="00DA75E3">
        <w:t>, vol. 202, p</w:t>
      </w:r>
      <w:r w:rsidR="009C151A">
        <w:t>p</w:t>
      </w:r>
      <w:r w:rsidRPr="00DA75E3">
        <w:t>. 111622, 2021</w:t>
      </w:r>
      <w:r w:rsidR="00BB1BEF">
        <w:t>.</w:t>
      </w:r>
    </w:p>
    <w:p w14:paraId="72831110" w14:textId="77777777" w:rsidR="00B52278" w:rsidRPr="00DA75E3" w:rsidRDefault="00B52278" w:rsidP="002142C5">
      <w:pPr>
        <w:pStyle w:val="ListParagraph"/>
        <w:ind w:left="540" w:hanging="540"/>
      </w:pPr>
    </w:p>
    <w:p w14:paraId="29329603" w14:textId="0DE8025A" w:rsidR="00B52278" w:rsidRPr="00DA75E3" w:rsidRDefault="0076061C" w:rsidP="002142C5">
      <w:pPr>
        <w:pStyle w:val="IJNEAMListofRefrences"/>
        <w:numPr>
          <w:ilvl w:val="0"/>
          <w:numId w:val="3"/>
        </w:numPr>
        <w:ind w:left="540" w:hanging="540"/>
      </w:pPr>
      <w:r w:rsidRPr="00DA75E3">
        <w:t xml:space="preserve">M. G. T. Nathan and P. </w:t>
      </w:r>
      <w:proofErr w:type="spellStart"/>
      <w:r w:rsidRPr="00DA75E3">
        <w:t>Myvizhi</w:t>
      </w:r>
      <w:proofErr w:type="spellEnd"/>
      <w:r w:rsidRPr="00DA75E3">
        <w:t xml:space="preserve">, "Green Synthesis and Characterization of Tin Oxide Nanoparticles Using Plant Extract," </w:t>
      </w:r>
      <w:r w:rsidRPr="00DA75E3">
        <w:rPr>
          <w:i/>
        </w:rPr>
        <w:t>Int. J. Pure Appl. Math</w:t>
      </w:r>
      <w:r w:rsidRPr="00DA75E3">
        <w:t>, vol. 119, pp. 6439–6448, 2018</w:t>
      </w:r>
      <w:r w:rsidR="00BB1BEF">
        <w:t>.</w:t>
      </w:r>
    </w:p>
    <w:p w14:paraId="14B1CD08" w14:textId="77777777" w:rsidR="00B52278" w:rsidRPr="00DA75E3" w:rsidRDefault="00B52278" w:rsidP="002142C5">
      <w:pPr>
        <w:pStyle w:val="IJNEAMListofRefrences"/>
        <w:numPr>
          <w:ilvl w:val="0"/>
          <w:numId w:val="0"/>
        </w:numPr>
        <w:ind w:left="540" w:hanging="540"/>
      </w:pPr>
    </w:p>
    <w:p w14:paraId="04135A84" w14:textId="1515A970" w:rsidR="00B52278" w:rsidRPr="00DA75E3" w:rsidRDefault="0076061C" w:rsidP="002142C5">
      <w:pPr>
        <w:pStyle w:val="IJNEAMListofRefrences"/>
        <w:numPr>
          <w:ilvl w:val="0"/>
          <w:numId w:val="3"/>
        </w:numPr>
        <w:ind w:left="540" w:hanging="540"/>
      </w:pPr>
      <w:r w:rsidRPr="00DA75E3">
        <w:t xml:space="preserve">Singha, N. Kaura, P. Kaur, S. Kaur, P. Kukkar, V. Kumar, and D. Kukkar, "Piper </w:t>
      </w:r>
      <w:proofErr w:type="spellStart"/>
      <w:r w:rsidRPr="00DA75E3">
        <w:t>betle</w:t>
      </w:r>
      <w:proofErr w:type="spellEnd"/>
      <w:r w:rsidRPr="00DA75E3">
        <w:t xml:space="preserve"> leaves mediated synthesis of biogenic SnO₂ nanoparticles for photocatalytic degradation of reactive yellow 186 dye under direct sunlight," </w:t>
      </w:r>
      <w:r w:rsidRPr="00DA75E3">
        <w:rPr>
          <w:i/>
        </w:rPr>
        <w:t xml:space="preserve">Environ. </w:t>
      </w:r>
      <w:proofErr w:type="spellStart"/>
      <w:r w:rsidRPr="00DA75E3">
        <w:rPr>
          <w:i/>
        </w:rPr>
        <w:t>Nanotechnol</w:t>
      </w:r>
      <w:proofErr w:type="spellEnd"/>
      <w:r w:rsidRPr="00DA75E3">
        <w:rPr>
          <w:i/>
        </w:rPr>
        <w:t>. Monit. Manag</w:t>
      </w:r>
      <w:r w:rsidRPr="00DA75E3">
        <w:t xml:space="preserve">, vol. 10, pp. 1–9, 2018. </w:t>
      </w:r>
    </w:p>
    <w:p w14:paraId="75842CAD" w14:textId="77777777" w:rsidR="00B52278" w:rsidRPr="00DA75E3" w:rsidRDefault="00B52278" w:rsidP="002142C5">
      <w:pPr>
        <w:pStyle w:val="IJNEAMListofRefrences"/>
        <w:numPr>
          <w:ilvl w:val="0"/>
          <w:numId w:val="0"/>
        </w:numPr>
        <w:ind w:left="540" w:hanging="540"/>
      </w:pPr>
    </w:p>
    <w:p w14:paraId="6C784B55" w14:textId="682775A3" w:rsidR="00B52278" w:rsidRDefault="0076061C" w:rsidP="00395BF2">
      <w:pPr>
        <w:pStyle w:val="IJNEAMListofRefrences"/>
        <w:numPr>
          <w:ilvl w:val="0"/>
          <w:numId w:val="3"/>
        </w:numPr>
        <w:ind w:left="540" w:hanging="540"/>
      </w:pPr>
      <w:r w:rsidRPr="00DA75E3">
        <w:t xml:space="preserve">I. Buniyamin, N. A. Asli, K. A. Eswar, S. A. I. A. Syed Abd Kadir, A. Saiman, M. Y. </w:t>
      </w:r>
      <w:proofErr w:type="spellStart"/>
      <w:r w:rsidRPr="00DA75E3">
        <w:t>Idorus</w:t>
      </w:r>
      <w:proofErr w:type="spellEnd"/>
      <w:r w:rsidRPr="00DA75E3">
        <w:t xml:space="preserve">, M. R. Mahmood, and Z. </w:t>
      </w:r>
      <w:proofErr w:type="spellStart"/>
      <w:r w:rsidRPr="00DA75E3">
        <w:t>Khusaimi</w:t>
      </w:r>
      <w:proofErr w:type="spellEnd"/>
      <w:r w:rsidRPr="00DA75E3">
        <w:t xml:space="preserve">, "Biosynthesis of </w:t>
      </w:r>
      <w:r w:rsidR="009C151A">
        <w:t>t</w:t>
      </w:r>
      <w:r w:rsidRPr="00DA75E3">
        <w:t xml:space="preserve">in(IV) </w:t>
      </w:r>
      <w:r w:rsidR="009C151A" w:rsidRPr="00DA75E3">
        <w:t>oxide nanop</w:t>
      </w:r>
      <w:r w:rsidRPr="00DA75E3">
        <w:t xml:space="preserve">articles (SnO₂ NPs) via </w:t>
      </w:r>
      <w:r w:rsidRPr="009C151A">
        <w:rPr>
          <w:i/>
        </w:rPr>
        <w:t xml:space="preserve">Chromolaena Odorata </w:t>
      </w:r>
      <w:r w:rsidR="009C151A">
        <w:t>l</w:t>
      </w:r>
      <w:r w:rsidRPr="00DA75E3">
        <w:t>eaves: The I</w:t>
      </w:r>
      <w:r w:rsidR="009C151A" w:rsidRPr="00DA75E3">
        <w:t>nfluence of heat on the extraction procedur</w:t>
      </w:r>
      <w:r w:rsidRPr="00DA75E3">
        <w:t xml:space="preserve">e," </w:t>
      </w:r>
      <w:r w:rsidRPr="009C151A">
        <w:rPr>
          <w:i/>
        </w:rPr>
        <w:t>J. Sci. Math. Lett</w:t>
      </w:r>
      <w:r w:rsidRPr="00DA75E3">
        <w:t xml:space="preserve">, vol. 12, no. 2, pp. 142–150, 2024. </w:t>
      </w:r>
    </w:p>
    <w:p w14:paraId="393F508B" w14:textId="77777777" w:rsidR="009C151A" w:rsidRPr="00DA75E3" w:rsidRDefault="009C151A" w:rsidP="009C151A">
      <w:pPr>
        <w:pStyle w:val="IJNEAMListofRefrences"/>
        <w:numPr>
          <w:ilvl w:val="0"/>
          <w:numId w:val="0"/>
        </w:numPr>
        <w:ind w:left="540"/>
      </w:pPr>
    </w:p>
    <w:p w14:paraId="31FC3DF7" w14:textId="1D965F1C" w:rsidR="00B52278" w:rsidRDefault="0076061C" w:rsidP="002142C5">
      <w:pPr>
        <w:pStyle w:val="IJNEAMListofRefrences"/>
        <w:numPr>
          <w:ilvl w:val="0"/>
          <w:numId w:val="3"/>
        </w:numPr>
        <w:ind w:left="540" w:hanging="540"/>
      </w:pPr>
      <w:r w:rsidRPr="00DA75E3">
        <w:t xml:space="preserve">S. Haq, W. Rehman, M. Waseem, M. Shahid, K. H. S., and M. Nawaz, "Adsorption of Cd²⁺ ions on plant mediated SnO₂ nanoparticles," </w:t>
      </w:r>
      <w:r w:rsidRPr="009C151A">
        <w:rPr>
          <w:i/>
        </w:rPr>
        <w:t>Mater. Res. Express</w:t>
      </w:r>
      <w:r w:rsidRPr="00DA75E3">
        <w:t>, vol. 3, p</w:t>
      </w:r>
      <w:r w:rsidR="009C151A">
        <w:t>p</w:t>
      </w:r>
      <w:r w:rsidRPr="00DA75E3">
        <w:t xml:space="preserve">. 105019, 2016. </w:t>
      </w:r>
    </w:p>
    <w:p w14:paraId="0056D0D6" w14:textId="77777777" w:rsidR="009C151A" w:rsidRPr="00DA75E3" w:rsidRDefault="009C151A" w:rsidP="009C151A">
      <w:pPr>
        <w:pStyle w:val="IJNEAMListofRefrences"/>
        <w:numPr>
          <w:ilvl w:val="0"/>
          <w:numId w:val="0"/>
        </w:numPr>
        <w:ind w:left="540"/>
      </w:pPr>
    </w:p>
    <w:p w14:paraId="34E1EE85" w14:textId="0B432DB5" w:rsidR="00B52278" w:rsidRPr="00DA75E3" w:rsidRDefault="0076061C" w:rsidP="002142C5">
      <w:pPr>
        <w:pStyle w:val="IJNEAMListofRefrences"/>
        <w:numPr>
          <w:ilvl w:val="0"/>
          <w:numId w:val="3"/>
        </w:numPr>
        <w:ind w:left="540" w:hanging="540"/>
      </w:pPr>
      <w:r w:rsidRPr="00DA75E3">
        <w:t xml:space="preserve">A. </w:t>
      </w:r>
      <w:proofErr w:type="spellStart"/>
      <w:r w:rsidRPr="00DA75E3">
        <w:t>Ayeshamariam</w:t>
      </w:r>
      <w:proofErr w:type="spellEnd"/>
      <w:r w:rsidRPr="00DA75E3">
        <w:t xml:space="preserve">, T. M. Begam, J. M. Jayachandran, P. K. G. Praveen Kumar, and M. </w:t>
      </w:r>
      <w:proofErr w:type="spellStart"/>
      <w:r w:rsidRPr="00DA75E3">
        <w:t>Bououdina</w:t>
      </w:r>
      <w:proofErr w:type="spellEnd"/>
      <w:r w:rsidRPr="00DA75E3">
        <w:t xml:space="preserve">, "Green synthesis of nanostructured materials for antibacterial and antifungal activities," </w:t>
      </w:r>
      <w:r w:rsidRPr="00DA75E3">
        <w:rPr>
          <w:i/>
        </w:rPr>
        <w:t>Int. J. Bioassays</w:t>
      </w:r>
      <w:r w:rsidRPr="00DA75E3">
        <w:t>, vol. 2, no. 1, pp. 304–311, 2013</w:t>
      </w:r>
      <w:r w:rsidR="00BB1BEF">
        <w:t>.</w:t>
      </w:r>
    </w:p>
    <w:p w14:paraId="5A882A39" w14:textId="77777777" w:rsidR="00B52278" w:rsidRPr="00DA75E3" w:rsidRDefault="00B52278" w:rsidP="002142C5">
      <w:pPr>
        <w:pStyle w:val="ListParagraph"/>
        <w:ind w:left="540" w:hanging="540"/>
      </w:pPr>
    </w:p>
    <w:p w14:paraId="34C8B89B" w14:textId="663DF4F0" w:rsidR="00B52278" w:rsidRPr="00DA75E3" w:rsidRDefault="0076061C" w:rsidP="002142C5">
      <w:pPr>
        <w:pStyle w:val="IJNEAMListofRefrences"/>
        <w:numPr>
          <w:ilvl w:val="0"/>
          <w:numId w:val="3"/>
        </w:numPr>
        <w:ind w:left="540" w:hanging="540"/>
      </w:pPr>
      <w:r w:rsidRPr="00DA75E3">
        <w:t xml:space="preserve">I. Buniyamin, N. A. Asli, F. S. Husairi, K. A. Eswar, M. Mohammad, M. Rusop, and Z. </w:t>
      </w:r>
      <w:proofErr w:type="spellStart"/>
      <w:r w:rsidRPr="00DA75E3">
        <w:t>Khusaimi</w:t>
      </w:r>
      <w:proofErr w:type="spellEnd"/>
      <w:r w:rsidRPr="00DA75E3">
        <w:t xml:space="preserve">, "The photocatalytic characteristics of tin oxide nanoparticles synthesized through Aquilaria malaccensis," </w:t>
      </w:r>
      <w:r w:rsidRPr="00DA75E3">
        <w:rPr>
          <w:i/>
        </w:rPr>
        <w:t xml:space="preserve">Int. J. Chem. </w:t>
      </w:r>
      <w:proofErr w:type="spellStart"/>
      <w:r w:rsidRPr="00DA75E3">
        <w:rPr>
          <w:i/>
        </w:rPr>
        <w:t>Biochem</w:t>
      </w:r>
      <w:proofErr w:type="spellEnd"/>
      <w:r w:rsidRPr="00DA75E3">
        <w:t>. Sci, vol. 24, no. 7, pp. 63–73, 2023</w:t>
      </w:r>
      <w:r w:rsidR="00BB1BEF">
        <w:t>.</w:t>
      </w:r>
    </w:p>
    <w:p w14:paraId="135EDB5E" w14:textId="77777777" w:rsidR="00B52278" w:rsidRPr="00DA75E3" w:rsidRDefault="00B52278" w:rsidP="002142C5">
      <w:pPr>
        <w:pStyle w:val="ListParagraph"/>
        <w:ind w:left="540" w:hanging="540"/>
      </w:pPr>
    </w:p>
    <w:p w14:paraId="39125C72" w14:textId="5777A50B" w:rsidR="00B52278" w:rsidRPr="00DA75E3" w:rsidRDefault="0076061C" w:rsidP="002142C5">
      <w:pPr>
        <w:pStyle w:val="IJNEAMListofRefrences"/>
        <w:numPr>
          <w:ilvl w:val="0"/>
          <w:numId w:val="3"/>
        </w:numPr>
        <w:ind w:left="540" w:hanging="540"/>
      </w:pPr>
      <w:r w:rsidRPr="00DA75E3">
        <w:t>S. N. Matussin, M. H. Harunsani, A. L. Tan, A. Mohammad, M. H. Cho, and M. M. Khan, "</w:t>
      </w:r>
      <w:proofErr w:type="spellStart"/>
      <w:r w:rsidRPr="00DA75E3">
        <w:t>Photoantioxidant</w:t>
      </w:r>
      <w:proofErr w:type="spellEnd"/>
      <w:r w:rsidRPr="00DA75E3">
        <w:t xml:space="preserve"> studies of SnO₂ nanoparticles fabricated using aqueous leaf extract of </w:t>
      </w:r>
      <w:r w:rsidRPr="00DA75E3">
        <w:rPr>
          <w:i/>
        </w:rPr>
        <w:t>Tradescantia spathacea</w:t>
      </w:r>
      <w:r w:rsidRPr="00DA75E3">
        <w:t xml:space="preserve">," </w:t>
      </w:r>
      <w:r w:rsidRPr="00DA75E3">
        <w:rPr>
          <w:i/>
        </w:rPr>
        <w:t>Solid State Sci</w:t>
      </w:r>
      <w:r w:rsidRPr="00DA75E3">
        <w:t xml:space="preserve">, vol. 105, </w:t>
      </w:r>
      <w:r w:rsidR="00A82B03">
        <w:t>p</w:t>
      </w:r>
      <w:r w:rsidRPr="00DA75E3">
        <w:t>p. 106279, 2020</w:t>
      </w:r>
      <w:r w:rsidR="00BB1BEF">
        <w:t>.</w:t>
      </w:r>
    </w:p>
    <w:p w14:paraId="10715D34" w14:textId="77777777" w:rsidR="00B52278" w:rsidRPr="00DA75E3" w:rsidRDefault="00B52278" w:rsidP="002142C5">
      <w:pPr>
        <w:pStyle w:val="ListParagraph"/>
        <w:ind w:left="540" w:hanging="540"/>
      </w:pPr>
    </w:p>
    <w:p w14:paraId="68115AEC" w14:textId="3684C6CD" w:rsidR="00B52278" w:rsidRPr="00DA75E3" w:rsidRDefault="0076061C" w:rsidP="002142C5">
      <w:pPr>
        <w:pStyle w:val="IJNEAMListofRefrences"/>
        <w:numPr>
          <w:ilvl w:val="0"/>
          <w:numId w:val="3"/>
        </w:numPr>
        <w:ind w:left="540" w:hanging="540"/>
      </w:pPr>
      <w:r w:rsidRPr="00DA75E3">
        <w:t xml:space="preserve">I. Buniyamin, R. M. Akhir, M. Z. </w:t>
      </w:r>
      <w:proofErr w:type="spellStart"/>
      <w:r w:rsidRPr="00DA75E3">
        <w:t>Nurfazianawatie</w:t>
      </w:r>
      <w:proofErr w:type="spellEnd"/>
      <w:r w:rsidRPr="00DA75E3">
        <w:t xml:space="preserve">, H. Omar, N. S. A. Malek, N. F. Rostan, K. A. Eswar, N. F. Rosman, M. A. Abdullah, N. A. Asli, Z. </w:t>
      </w:r>
      <w:proofErr w:type="spellStart"/>
      <w:r w:rsidRPr="00DA75E3">
        <w:t>Khusaimi</w:t>
      </w:r>
      <w:proofErr w:type="spellEnd"/>
      <w:r w:rsidRPr="00DA75E3">
        <w:t>, and M. Rusop, "</w:t>
      </w:r>
      <w:r w:rsidRPr="00DA75E3">
        <w:rPr>
          <w:i/>
        </w:rPr>
        <w:t>Aquilaria malaccensis</w:t>
      </w:r>
      <w:r w:rsidRPr="00DA75E3">
        <w:t xml:space="preserve"> and </w:t>
      </w:r>
      <w:r w:rsidRPr="00DA75E3">
        <w:rPr>
          <w:i/>
        </w:rPr>
        <w:t xml:space="preserve">Pandanus amaryllifolius </w:t>
      </w:r>
      <w:r w:rsidRPr="00DA75E3">
        <w:t xml:space="preserve">mediated synthesis of tin oxide nanoparticles: The effect of the thermal calcination temperature," </w:t>
      </w:r>
      <w:r w:rsidRPr="00DA75E3">
        <w:rPr>
          <w:i/>
        </w:rPr>
        <w:t>Mater. Today Proc</w:t>
      </w:r>
      <w:r w:rsidRPr="00DA75E3">
        <w:t>, vol. 75, pp. 23–30, 2023</w:t>
      </w:r>
      <w:r w:rsidR="00BB1BEF">
        <w:t>.</w:t>
      </w:r>
    </w:p>
    <w:p w14:paraId="7CD9F110" w14:textId="77777777" w:rsidR="00B52278" w:rsidRPr="00DA75E3" w:rsidRDefault="00B52278">
      <w:pPr>
        <w:pStyle w:val="ListParagraph"/>
        <w:ind w:left="810" w:hanging="450"/>
      </w:pPr>
    </w:p>
    <w:p w14:paraId="5001F124" w14:textId="6717E121" w:rsidR="00B52278" w:rsidRPr="00DA75E3" w:rsidRDefault="0076061C" w:rsidP="002142C5">
      <w:pPr>
        <w:pStyle w:val="IJNEAMListofRefrences"/>
        <w:numPr>
          <w:ilvl w:val="0"/>
          <w:numId w:val="3"/>
        </w:numPr>
        <w:ind w:left="540" w:hanging="540"/>
      </w:pPr>
      <w:r w:rsidRPr="00DA75E3">
        <w:t xml:space="preserve">N. Awoke, D. Pandey, and A. B. Habtemariam, "Synthesis of </w:t>
      </w:r>
      <w:r w:rsidR="009C151A">
        <w:t>t</w:t>
      </w:r>
      <w:r w:rsidRPr="00DA75E3">
        <w:t xml:space="preserve">in(IV) </w:t>
      </w:r>
      <w:r w:rsidR="009C151A" w:rsidRPr="00DA75E3">
        <w:t>oxide nanoparticles using plant leaf extracts</w:t>
      </w:r>
      <w:r w:rsidRPr="00DA75E3">
        <w:t xml:space="preserve"> of </w:t>
      </w:r>
      <w:r w:rsidRPr="00DA75E3">
        <w:rPr>
          <w:i/>
        </w:rPr>
        <w:t xml:space="preserve">Vernonia amygdalina </w:t>
      </w:r>
      <w:r w:rsidRPr="00DA75E3">
        <w:t xml:space="preserve">and </w:t>
      </w:r>
      <w:r w:rsidRPr="00DA75E3">
        <w:rPr>
          <w:i/>
        </w:rPr>
        <w:t xml:space="preserve">Mentha </w:t>
      </w:r>
      <w:r w:rsidRPr="00DA75E3">
        <w:rPr>
          <w:i/>
        </w:rPr>
        <w:lastRenderedPageBreak/>
        <w:t>spicata</w:t>
      </w:r>
      <w:r w:rsidRPr="00DA75E3">
        <w:t xml:space="preserve">," </w:t>
      </w:r>
      <w:r w:rsidRPr="00DA75E3">
        <w:rPr>
          <w:i/>
        </w:rPr>
        <w:t>Regen. Eng. Transl. Med</w:t>
      </w:r>
      <w:r w:rsidRPr="00DA75E3">
        <w:t>, vol. 8, pp. 407–412, 2021</w:t>
      </w:r>
      <w:r w:rsidR="00BB1BEF">
        <w:t>.</w:t>
      </w:r>
    </w:p>
    <w:p w14:paraId="758CD581" w14:textId="77777777" w:rsidR="00B52278" w:rsidRPr="00DA75E3" w:rsidRDefault="00B52278" w:rsidP="002142C5">
      <w:pPr>
        <w:pStyle w:val="IJNEAMListofRefrences"/>
        <w:numPr>
          <w:ilvl w:val="0"/>
          <w:numId w:val="0"/>
        </w:numPr>
        <w:ind w:left="540" w:hanging="540"/>
      </w:pPr>
    </w:p>
    <w:p w14:paraId="36E7B77D" w14:textId="0A2E55D3" w:rsidR="00B52278" w:rsidRPr="00DA75E3" w:rsidRDefault="0076061C" w:rsidP="002142C5">
      <w:pPr>
        <w:pStyle w:val="IJNEAMListofRefrences"/>
        <w:numPr>
          <w:ilvl w:val="0"/>
          <w:numId w:val="3"/>
        </w:numPr>
        <w:ind w:left="540" w:hanging="540"/>
      </w:pPr>
      <w:r w:rsidRPr="00DA75E3">
        <w:t xml:space="preserve">S. Sang, X. Cheng, N. Zhu, R. E. Stark, V. </w:t>
      </w:r>
      <w:proofErr w:type="spellStart"/>
      <w:r w:rsidRPr="00DA75E3">
        <w:t>Badmaev</w:t>
      </w:r>
      <w:proofErr w:type="spellEnd"/>
      <w:r w:rsidRPr="00DA75E3">
        <w:t>, G. Ghai, and R. T. R. and C.-T. H., "</w:t>
      </w:r>
      <w:proofErr w:type="spellStart"/>
      <w:r w:rsidRPr="00DA75E3">
        <w:t>Flavonol</w:t>
      </w:r>
      <w:proofErr w:type="spellEnd"/>
      <w:r w:rsidRPr="00DA75E3">
        <w:t xml:space="preserve"> </w:t>
      </w:r>
      <w:r w:rsidR="009C151A" w:rsidRPr="00DA75E3">
        <w:t xml:space="preserve">glycosides and novel iridoid glycoside from the leaves </w:t>
      </w:r>
      <w:r w:rsidRPr="00DA75E3">
        <w:t xml:space="preserve">of </w:t>
      </w:r>
      <w:r w:rsidRPr="00DA75E3">
        <w:rPr>
          <w:i/>
        </w:rPr>
        <w:t>Morinda citrifolia</w:t>
      </w:r>
      <w:r w:rsidRPr="00DA75E3">
        <w:t xml:space="preserve">," </w:t>
      </w:r>
      <w:r w:rsidRPr="00DA75E3">
        <w:rPr>
          <w:i/>
        </w:rPr>
        <w:t>J. Agric. Food Chem</w:t>
      </w:r>
      <w:r w:rsidRPr="00DA75E3">
        <w:t>, vol. 49, pp. 4478–4481, 2001</w:t>
      </w:r>
      <w:r w:rsidR="00BB1BEF">
        <w:t>.</w:t>
      </w:r>
    </w:p>
    <w:p w14:paraId="7277198A" w14:textId="77777777" w:rsidR="00B52278" w:rsidRPr="00DA75E3" w:rsidRDefault="00B52278" w:rsidP="002142C5">
      <w:pPr>
        <w:pStyle w:val="IJNEAMListofRefrences"/>
        <w:numPr>
          <w:ilvl w:val="0"/>
          <w:numId w:val="0"/>
        </w:numPr>
        <w:ind w:left="540" w:hanging="540"/>
      </w:pPr>
    </w:p>
    <w:p w14:paraId="5E1BA8E2" w14:textId="591D3015" w:rsidR="00B52278" w:rsidRPr="00DA75E3" w:rsidRDefault="0076061C" w:rsidP="002142C5">
      <w:pPr>
        <w:pStyle w:val="IJNEAMListofRefrences"/>
        <w:numPr>
          <w:ilvl w:val="0"/>
          <w:numId w:val="3"/>
        </w:numPr>
        <w:ind w:left="540" w:hanging="540"/>
      </w:pPr>
      <w:r w:rsidRPr="00DA75E3">
        <w:t xml:space="preserve">H. Setyani and H. </w:t>
      </w:r>
      <w:proofErr w:type="spellStart"/>
      <w:r w:rsidRPr="00DA75E3">
        <w:t>Setyowati</w:t>
      </w:r>
      <w:proofErr w:type="spellEnd"/>
      <w:r w:rsidRPr="00DA75E3">
        <w:t>, "Phytochemical investigation of noni (</w:t>
      </w:r>
      <w:r w:rsidRPr="00DA75E3">
        <w:rPr>
          <w:i/>
        </w:rPr>
        <w:t>Morinda citrifolia L</w:t>
      </w:r>
      <w:r w:rsidRPr="00DA75E3">
        <w:t xml:space="preserve">.) leaves extract applicated for sunscreen product," </w:t>
      </w:r>
      <w:r w:rsidRPr="00DA75E3">
        <w:rPr>
          <w:i/>
        </w:rPr>
        <w:t xml:space="preserve">Malaysian J. </w:t>
      </w:r>
      <w:proofErr w:type="spellStart"/>
      <w:r w:rsidRPr="00DA75E3">
        <w:rPr>
          <w:i/>
        </w:rPr>
        <w:t>Fundam</w:t>
      </w:r>
      <w:proofErr w:type="spellEnd"/>
      <w:r w:rsidRPr="00DA75E3">
        <w:rPr>
          <w:i/>
        </w:rPr>
        <w:t>. Appl. Sci</w:t>
      </w:r>
      <w:r w:rsidRPr="00DA75E3">
        <w:t>, pp. 164–167, 2018</w:t>
      </w:r>
      <w:r w:rsidR="00BB1BEF">
        <w:t>.</w:t>
      </w:r>
    </w:p>
    <w:p w14:paraId="662AD9B7" w14:textId="77777777" w:rsidR="00B52278" w:rsidRPr="00DA75E3" w:rsidRDefault="00B52278" w:rsidP="002142C5">
      <w:pPr>
        <w:pStyle w:val="IJNEAMListofRefrences"/>
        <w:numPr>
          <w:ilvl w:val="0"/>
          <w:numId w:val="0"/>
        </w:numPr>
        <w:ind w:left="540" w:hanging="540"/>
      </w:pPr>
    </w:p>
    <w:p w14:paraId="652AEDC1" w14:textId="77777777" w:rsidR="00C3378F" w:rsidRDefault="0076061C" w:rsidP="00C3378F">
      <w:pPr>
        <w:pStyle w:val="IJNEAMListofRefrences"/>
        <w:numPr>
          <w:ilvl w:val="0"/>
          <w:numId w:val="3"/>
        </w:numPr>
        <w:ind w:left="540" w:hanging="540"/>
      </w:pPr>
      <w:r w:rsidRPr="00DA75E3">
        <w:t xml:space="preserve">I. V. Makarov, A. J. Love, O. V. Sinitsyna, S. S. Makarova, N. O. Kalinina, and M. E. Taliansky, "‘Green’ </w:t>
      </w:r>
      <w:r w:rsidR="009C151A">
        <w:t>n</w:t>
      </w:r>
      <w:r w:rsidRPr="00DA75E3">
        <w:t xml:space="preserve">anotechnologies: Synthesis of </w:t>
      </w:r>
      <w:r w:rsidR="009C151A" w:rsidRPr="00DA75E3">
        <w:t>metal nanoparticles using plants</w:t>
      </w:r>
      <w:r w:rsidRPr="00DA75E3">
        <w:t xml:space="preserve">," </w:t>
      </w:r>
      <w:r w:rsidRPr="00DA75E3">
        <w:rPr>
          <w:i/>
        </w:rPr>
        <w:t>Acta Naturae</w:t>
      </w:r>
      <w:r w:rsidRPr="00DA75E3">
        <w:t>, vol. 6, no. 1, pp. 35–44, 2014</w:t>
      </w:r>
      <w:r w:rsidR="00BB1BEF">
        <w:t>.</w:t>
      </w:r>
    </w:p>
    <w:p w14:paraId="20F5550C" w14:textId="77777777" w:rsidR="00C3378F" w:rsidRDefault="00C3378F" w:rsidP="00C3378F">
      <w:pPr>
        <w:pStyle w:val="IJNEAMListofRefrences"/>
        <w:numPr>
          <w:ilvl w:val="0"/>
          <w:numId w:val="0"/>
        </w:numPr>
        <w:ind w:left="540"/>
      </w:pPr>
    </w:p>
    <w:p w14:paraId="33366063" w14:textId="34E8E1CB" w:rsidR="00B52278" w:rsidRDefault="0076061C" w:rsidP="00C3378F">
      <w:pPr>
        <w:pStyle w:val="IJNEAMListofRefrences"/>
        <w:numPr>
          <w:ilvl w:val="0"/>
          <w:numId w:val="3"/>
        </w:numPr>
        <w:ind w:left="540" w:hanging="540"/>
      </w:pPr>
      <w:r w:rsidRPr="00DA75E3">
        <w:t xml:space="preserve">Y. V. S. Oliveira, M. M. R. Azevedo, C. A. </w:t>
      </w:r>
      <w:proofErr w:type="spellStart"/>
      <w:r w:rsidRPr="00DA75E3">
        <w:t>Felsemburgh</w:t>
      </w:r>
      <w:proofErr w:type="spellEnd"/>
      <w:r w:rsidRPr="00DA75E3">
        <w:t xml:space="preserve">, J. de Souza, A. K. O. Lima, H. C. Braga, D. B. Tada, K. Gul, G. Nakazato, and P. S. Taube, "Green synthesis of silver nanoparticles from </w:t>
      </w:r>
      <w:proofErr w:type="spellStart"/>
      <w:r w:rsidRPr="00DA75E3">
        <w:t>cumaru</w:t>
      </w:r>
      <w:proofErr w:type="spellEnd"/>
      <w:r w:rsidRPr="00DA75E3">
        <w:t xml:space="preserve"> (</w:t>
      </w:r>
      <w:proofErr w:type="spellStart"/>
      <w:r w:rsidRPr="00C3378F">
        <w:rPr>
          <w:i/>
          <w:iCs/>
        </w:rPr>
        <w:t>Dipteryx</w:t>
      </w:r>
      <w:proofErr w:type="spellEnd"/>
      <w:r w:rsidRPr="00C3378F">
        <w:rPr>
          <w:i/>
          <w:iCs/>
        </w:rPr>
        <w:t xml:space="preserve"> odorata</w:t>
      </w:r>
      <w:r w:rsidRPr="00DA75E3">
        <w:t xml:space="preserve">) leaf extract," </w:t>
      </w:r>
      <w:r w:rsidRPr="00C3378F">
        <w:rPr>
          <w:i/>
          <w:iCs/>
        </w:rPr>
        <w:t>Discover Applied Sciences</w:t>
      </w:r>
      <w:r w:rsidRPr="00DA75E3">
        <w:t>, vol. 7, p</w:t>
      </w:r>
      <w:r w:rsidR="009C151A">
        <w:t>p</w:t>
      </w:r>
      <w:r w:rsidRPr="00DA75E3">
        <w:t>. 227, 2025</w:t>
      </w:r>
      <w:r w:rsidR="009C151A">
        <w:t>.</w:t>
      </w:r>
    </w:p>
    <w:p w14:paraId="351A0043" w14:textId="77777777" w:rsidR="009C151A" w:rsidRPr="009C151A" w:rsidRDefault="009C151A" w:rsidP="002142C5">
      <w:pPr>
        <w:pStyle w:val="IJNEAMListofRefrences"/>
        <w:numPr>
          <w:ilvl w:val="0"/>
          <w:numId w:val="0"/>
        </w:numPr>
        <w:ind w:left="540" w:hanging="540"/>
        <w:rPr>
          <w:color w:val="FF0000"/>
        </w:rPr>
      </w:pPr>
    </w:p>
    <w:p w14:paraId="481C8AEF" w14:textId="2D6EE899" w:rsidR="00B52278" w:rsidRPr="00DA75E3" w:rsidRDefault="0076061C" w:rsidP="002142C5">
      <w:pPr>
        <w:pStyle w:val="IJNEAMListofRefrences"/>
        <w:numPr>
          <w:ilvl w:val="0"/>
          <w:numId w:val="3"/>
        </w:numPr>
        <w:ind w:left="540" w:hanging="540"/>
      </w:pPr>
      <w:r w:rsidRPr="00DA75E3">
        <w:t xml:space="preserve">I. Buniyamin, N. A. Asli, R. Md Akhir, S. M. Jafar, K. A. Eswar, M. K. A. Mahmood, M. Y. </w:t>
      </w:r>
      <w:proofErr w:type="spellStart"/>
      <w:r w:rsidRPr="00DA75E3">
        <w:t>Idorus</w:t>
      </w:r>
      <w:proofErr w:type="spellEnd"/>
      <w:r w:rsidRPr="00DA75E3">
        <w:t xml:space="preserve">, M. S. Shamsudin, A. F. M. M. Rahman, M. R. Mahmood, and Z. </w:t>
      </w:r>
      <w:proofErr w:type="spellStart"/>
      <w:r w:rsidRPr="00DA75E3">
        <w:t>Khusaimi</w:t>
      </w:r>
      <w:proofErr w:type="spellEnd"/>
      <w:r w:rsidRPr="00DA75E3">
        <w:t>, "Biofabricated SnO</w:t>
      </w:r>
      <w:r w:rsidRPr="00DA75E3">
        <w:rPr>
          <w:vertAlign w:val="subscript"/>
        </w:rPr>
        <w:t>2</w:t>
      </w:r>
      <w:r w:rsidRPr="00DA75E3">
        <w:t xml:space="preserve"> </w:t>
      </w:r>
      <w:r w:rsidR="009C151A" w:rsidRPr="00DA75E3">
        <w:t xml:space="preserve">nanoparticles derived from leaves extract </w:t>
      </w:r>
      <w:r w:rsidRPr="00DA75E3">
        <w:t xml:space="preserve">of </w:t>
      </w:r>
      <w:r w:rsidRPr="00DA75E3">
        <w:rPr>
          <w:i/>
        </w:rPr>
        <w:t xml:space="preserve">Morinda citrifolia </w:t>
      </w:r>
      <w:r w:rsidRPr="00DA75E3">
        <w:t xml:space="preserve">and </w:t>
      </w:r>
      <w:r w:rsidRPr="00DA75E3">
        <w:rPr>
          <w:i/>
        </w:rPr>
        <w:t xml:space="preserve">Pandanus amaryllifolius </w:t>
      </w:r>
      <w:r w:rsidRPr="00DA75E3">
        <w:t xml:space="preserve">for </w:t>
      </w:r>
      <w:r w:rsidR="009C151A">
        <w:t>p</w:t>
      </w:r>
      <w:r w:rsidRPr="00DA75E3">
        <w:t xml:space="preserve">hotocatalytic </w:t>
      </w:r>
      <w:r w:rsidR="009C151A">
        <w:t>d</w:t>
      </w:r>
      <w:r w:rsidRPr="00DA75E3">
        <w:t xml:space="preserve">egradation," </w:t>
      </w:r>
      <w:r w:rsidRPr="00DA75E3">
        <w:rPr>
          <w:i/>
        </w:rPr>
        <w:t xml:space="preserve">J. </w:t>
      </w:r>
      <w:proofErr w:type="spellStart"/>
      <w:r w:rsidRPr="00DA75E3">
        <w:rPr>
          <w:i/>
        </w:rPr>
        <w:t>Clust</w:t>
      </w:r>
      <w:proofErr w:type="spellEnd"/>
      <w:r w:rsidRPr="00DA75E3">
        <w:rPr>
          <w:i/>
        </w:rPr>
        <w:t>. Sci</w:t>
      </w:r>
      <w:r w:rsidRPr="00DA75E3">
        <w:t>, vol. 36, p</w:t>
      </w:r>
      <w:r w:rsidR="009C151A">
        <w:t>p</w:t>
      </w:r>
      <w:r w:rsidRPr="00DA75E3">
        <w:t>. 3, 2025</w:t>
      </w:r>
      <w:r w:rsidR="00BB1BEF">
        <w:t>.</w:t>
      </w:r>
    </w:p>
    <w:p w14:paraId="0A0ACBEB" w14:textId="77777777" w:rsidR="00B52278" w:rsidRPr="00DA75E3" w:rsidRDefault="00B52278" w:rsidP="002142C5">
      <w:pPr>
        <w:pStyle w:val="ListParagraph"/>
        <w:ind w:left="540" w:hanging="540"/>
        <w:rPr>
          <w:color w:val="FF0000"/>
        </w:rPr>
      </w:pPr>
    </w:p>
    <w:p w14:paraId="0935A967" w14:textId="12DDFC78" w:rsidR="00B52278" w:rsidRPr="00DA75E3" w:rsidRDefault="0076061C" w:rsidP="002142C5">
      <w:pPr>
        <w:pStyle w:val="IJNEAMListofRefrences"/>
        <w:numPr>
          <w:ilvl w:val="0"/>
          <w:numId w:val="3"/>
        </w:numPr>
        <w:ind w:left="540" w:hanging="540"/>
      </w:pPr>
      <w:r w:rsidRPr="00DA75E3">
        <w:t xml:space="preserve">F. Is, G. </w:t>
      </w:r>
      <w:proofErr w:type="spellStart"/>
      <w:r w:rsidRPr="00DA75E3">
        <w:t>Purwiandono</w:t>
      </w:r>
      <w:proofErr w:type="spellEnd"/>
      <w:r w:rsidRPr="00DA75E3">
        <w:t>, M. H. Jauhari, A. A. A. P. Maharani, S. Sagadevan, W.-C. Oh, and R.-A. Doong, "Synthesis and control of the morphology of SnO</w:t>
      </w:r>
      <w:r w:rsidRPr="00DA75E3">
        <w:rPr>
          <w:vertAlign w:val="subscript"/>
        </w:rPr>
        <w:t>2</w:t>
      </w:r>
      <w:r w:rsidRPr="00DA75E3">
        <w:t xml:space="preserve"> nanoparticles via various concentrations of </w:t>
      </w:r>
      <w:proofErr w:type="spellStart"/>
      <w:r w:rsidRPr="00DA75E3">
        <w:rPr>
          <w:i/>
        </w:rPr>
        <w:t>Tinospora</w:t>
      </w:r>
      <w:proofErr w:type="spellEnd"/>
      <w:r w:rsidRPr="00DA75E3">
        <w:rPr>
          <w:i/>
        </w:rPr>
        <w:t xml:space="preserve"> cordifolia</w:t>
      </w:r>
      <w:r w:rsidRPr="00DA75E3">
        <w:t xml:space="preserve"> stem extract and reduction methods," </w:t>
      </w:r>
      <w:r w:rsidRPr="00DA75E3">
        <w:rPr>
          <w:i/>
        </w:rPr>
        <w:t>Arab. J. Chem</w:t>
      </w:r>
      <w:r w:rsidRPr="00DA75E3">
        <w:t xml:space="preserve">, vol. 15, </w:t>
      </w:r>
      <w:r w:rsidR="009C151A">
        <w:t>p</w:t>
      </w:r>
      <w:r w:rsidRPr="00DA75E3">
        <w:t>p. 103738, 2022</w:t>
      </w:r>
      <w:r w:rsidR="00BB1BEF">
        <w:t>.</w:t>
      </w:r>
    </w:p>
    <w:p w14:paraId="6AB0832C" w14:textId="77777777" w:rsidR="00B52278" w:rsidRPr="00DA75E3" w:rsidRDefault="00B52278" w:rsidP="002142C5">
      <w:pPr>
        <w:pStyle w:val="ListParagraph"/>
        <w:ind w:left="540" w:hanging="540"/>
      </w:pPr>
    </w:p>
    <w:p w14:paraId="284A4191" w14:textId="2CBF17F0" w:rsidR="00B52278" w:rsidRDefault="0076061C" w:rsidP="002142C5">
      <w:pPr>
        <w:pStyle w:val="IJNEAMListofRefrences"/>
        <w:numPr>
          <w:ilvl w:val="0"/>
          <w:numId w:val="3"/>
        </w:numPr>
        <w:ind w:left="540" w:hanging="540"/>
      </w:pPr>
      <w:r w:rsidRPr="00DA75E3">
        <w:t>G. Ramanathan and K. R. Murali, "Photocatalytic activity of SnO</w:t>
      </w:r>
      <w:r w:rsidRPr="009C151A">
        <w:rPr>
          <w:vertAlign w:val="subscript"/>
        </w:rPr>
        <w:t>2</w:t>
      </w:r>
      <w:r w:rsidRPr="00DA75E3">
        <w:t xml:space="preserve"> nanoparticles," </w:t>
      </w:r>
      <w:r w:rsidRPr="009C151A">
        <w:rPr>
          <w:i/>
        </w:rPr>
        <w:t xml:space="preserve">J. Appl. </w:t>
      </w:r>
      <w:proofErr w:type="spellStart"/>
      <w:r w:rsidRPr="009C151A">
        <w:rPr>
          <w:i/>
        </w:rPr>
        <w:t>Electrochem</w:t>
      </w:r>
      <w:proofErr w:type="spellEnd"/>
      <w:r w:rsidRPr="00DA75E3">
        <w:t>, vol. 52, pp. 849–859, 2022</w:t>
      </w:r>
      <w:r w:rsidR="009C151A">
        <w:t>.</w:t>
      </w:r>
    </w:p>
    <w:p w14:paraId="15E8A75A" w14:textId="77777777" w:rsidR="009C151A" w:rsidRPr="00DA75E3" w:rsidRDefault="009C151A" w:rsidP="009C151A">
      <w:pPr>
        <w:pStyle w:val="IJNEAMListofRefrences"/>
        <w:numPr>
          <w:ilvl w:val="0"/>
          <w:numId w:val="0"/>
        </w:numPr>
        <w:ind w:left="540"/>
      </w:pPr>
    </w:p>
    <w:p w14:paraId="43C20E4C" w14:textId="028C0F07" w:rsidR="00B52278" w:rsidRPr="00DA75E3" w:rsidRDefault="0076061C" w:rsidP="002142C5">
      <w:pPr>
        <w:pStyle w:val="IJNEAMListofRefrences"/>
        <w:numPr>
          <w:ilvl w:val="0"/>
          <w:numId w:val="3"/>
        </w:numPr>
        <w:ind w:left="540" w:hanging="540"/>
      </w:pPr>
      <w:r w:rsidRPr="00DA75E3">
        <w:t xml:space="preserve">N. Bahari, N. Hashim, K. Abdan, A. Md Akim, and B. M. Al-Shdifat, "Role of </w:t>
      </w:r>
      <w:r w:rsidR="009C151A" w:rsidRPr="00DA75E3">
        <w:t>honey as a bifunctional reducing and capping/stabilizing agent</w:t>
      </w:r>
      <w:r w:rsidRPr="00DA75E3">
        <w:t xml:space="preserve">: Application for </w:t>
      </w:r>
      <w:r w:rsidR="009C151A" w:rsidRPr="00DA75E3">
        <w:t>silver and zinc oxide nanoparticles</w:t>
      </w:r>
      <w:r w:rsidRPr="00DA75E3">
        <w:t xml:space="preserve">," </w:t>
      </w:r>
      <w:r w:rsidRPr="00DA75E3">
        <w:rPr>
          <w:i/>
        </w:rPr>
        <w:t>Nanomaterials</w:t>
      </w:r>
      <w:r w:rsidRPr="00DA75E3">
        <w:t xml:space="preserve">, vol. 13, </w:t>
      </w:r>
      <w:r w:rsidR="009C151A">
        <w:t>p</w:t>
      </w:r>
      <w:r w:rsidRPr="00DA75E3">
        <w:t>p. 1244, 2023</w:t>
      </w:r>
      <w:r w:rsidR="00BB1BEF">
        <w:t>.</w:t>
      </w:r>
    </w:p>
    <w:p w14:paraId="06AB6369" w14:textId="77777777" w:rsidR="00B52278" w:rsidRPr="00DA75E3" w:rsidRDefault="00B52278">
      <w:pPr>
        <w:pStyle w:val="ListParagraph"/>
      </w:pPr>
    </w:p>
    <w:p w14:paraId="515813E1" w14:textId="474321F9" w:rsidR="00B52278" w:rsidRDefault="0076061C" w:rsidP="002142C5">
      <w:pPr>
        <w:pStyle w:val="IJNEAMListofRefrences"/>
        <w:numPr>
          <w:ilvl w:val="0"/>
          <w:numId w:val="3"/>
        </w:numPr>
        <w:ind w:left="540" w:hanging="540"/>
      </w:pPr>
      <w:r w:rsidRPr="00DA75E3">
        <w:t xml:space="preserve">J. T. Wang, X. L. Shi, W. W. Liu, X. H. Zhong, J. N. Wang, L. Pyrah, K. D. Sanderson, P. M. Ramsey, and M. Hirata, "Influence of </w:t>
      </w:r>
      <w:r w:rsidR="009C151A" w:rsidRPr="00DA75E3">
        <w:t>preferred orientation on the electrical conductivity of fluorine-doped tin oxide films</w:t>
      </w:r>
      <w:r w:rsidRPr="00DA75E3">
        <w:t xml:space="preserve">," </w:t>
      </w:r>
      <w:r w:rsidRPr="009C151A">
        <w:rPr>
          <w:i/>
        </w:rPr>
        <w:t>Sci. Rep</w:t>
      </w:r>
      <w:r w:rsidR="00BB1BEF">
        <w:t>,</w:t>
      </w:r>
      <w:r w:rsidRPr="00DA75E3">
        <w:t xml:space="preserve"> vol. 4, </w:t>
      </w:r>
      <w:r w:rsidR="009C151A">
        <w:t>p</w:t>
      </w:r>
      <w:r w:rsidRPr="00DA75E3">
        <w:t>p. 3679, 2014</w:t>
      </w:r>
      <w:r w:rsidR="009C151A">
        <w:t>.</w:t>
      </w:r>
    </w:p>
    <w:p w14:paraId="7EE2361E" w14:textId="77777777" w:rsidR="009C151A" w:rsidRPr="00DA75E3" w:rsidRDefault="009C151A" w:rsidP="009C151A">
      <w:pPr>
        <w:pStyle w:val="IJNEAMListofRefrences"/>
        <w:numPr>
          <w:ilvl w:val="0"/>
          <w:numId w:val="0"/>
        </w:numPr>
        <w:ind w:left="540"/>
      </w:pPr>
    </w:p>
    <w:p w14:paraId="3AFF7030" w14:textId="51FD8691" w:rsidR="00B52278" w:rsidRPr="00DA75E3" w:rsidRDefault="0076061C" w:rsidP="002142C5">
      <w:pPr>
        <w:pStyle w:val="IJNEAMListofRefrences"/>
        <w:numPr>
          <w:ilvl w:val="0"/>
          <w:numId w:val="3"/>
        </w:numPr>
        <w:ind w:left="540" w:hanging="540"/>
      </w:pPr>
      <w:r w:rsidRPr="00DA75E3">
        <w:t xml:space="preserve">N. F. H. Zambri, E. Yusrianto, N. Marsi, and I. A. Manaf, "Phase formation and microstructure properties of autoclaved aerated concrete (AAC) based on ceramic and gypsum waste (CGW) as raw material addition," </w:t>
      </w:r>
      <w:r w:rsidRPr="00BB1BEF">
        <w:rPr>
          <w:i/>
        </w:rPr>
        <w:t>J. Adv. Res. Micro Nano Eng</w:t>
      </w:r>
      <w:r w:rsidRPr="00DA75E3">
        <w:t>, vol. 30, no. 1, pp. 10–21, 2024</w:t>
      </w:r>
      <w:r w:rsidR="00BB1BEF">
        <w:t>.</w:t>
      </w:r>
    </w:p>
    <w:p w14:paraId="747FA5EB" w14:textId="77777777" w:rsidR="00B52278" w:rsidRPr="00DA75E3" w:rsidRDefault="00B52278" w:rsidP="002142C5">
      <w:pPr>
        <w:pStyle w:val="ListParagraph"/>
        <w:ind w:left="540" w:hanging="540"/>
        <w:rPr>
          <w:color w:val="FF0000"/>
        </w:rPr>
      </w:pPr>
    </w:p>
    <w:p w14:paraId="73F71FDA" w14:textId="42E408DD" w:rsidR="00B52278" w:rsidRDefault="0076061C" w:rsidP="002142C5">
      <w:pPr>
        <w:pStyle w:val="IJNEAMListofRefrences"/>
        <w:numPr>
          <w:ilvl w:val="0"/>
          <w:numId w:val="3"/>
        </w:numPr>
        <w:ind w:left="540" w:hanging="540"/>
      </w:pPr>
      <w:r w:rsidRPr="00DA75E3">
        <w:t xml:space="preserve">H. Köse, Ş. </w:t>
      </w:r>
      <w:proofErr w:type="spellStart"/>
      <w:r w:rsidRPr="00DA75E3">
        <w:t>Karaal</w:t>
      </w:r>
      <w:proofErr w:type="spellEnd"/>
      <w:r w:rsidRPr="00DA75E3">
        <w:t xml:space="preserve">, A. O. Aydin, and H. Akbulut, "Structural properties of size-controlled SnO₂ </w:t>
      </w:r>
      <w:proofErr w:type="spellStart"/>
      <w:r w:rsidRPr="00DA75E3">
        <w:t>nanopowders</w:t>
      </w:r>
      <w:proofErr w:type="spellEnd"/>
      <w:r w:rsidRPr="00DA75E3">
        <w:t xml:space="preserve"> produced by sol</w:t>
      </w:r>
      <w:r w:rsidR="00DD0A0C" w:rsidRPr="00DA75E3">
        <w:t>-</w:t>
      </w:r>
      <w:r w:rsidRPr="00DA75E3">
        <w:t xml:space="preserve">gel method," </w:t>
      </w:r>
      <w:r w:rsidRPr="00252F39">
        <w:rPr>
          <w:i/>
          <w:iCs/>
        </w:rPr>
        <w:t>Materials Science in Semiconductor Processing</w:t>
      </w:r>
      <w:r w:rsidRPr="00DA75E3">
        <w:t>, vol. 38, pp. 404–412, 2015</w:t>
      </w:r>
      <w:r w:rsidR="00252F39">
        <w:t>.</w:t>
      </w:r>
    </w:p>
    <w:p w14:paraId="26C5E36F" w14:textId="77777777" w:rsidR="00252F39" w:rsidRPr="00DA75E3" w:rsidRDefault="00252F39" w:rsidP="00252F39">
      <w:pPr>
        <w:pStyle w:val="IJNEAMListofRefrences"/>
        <w:numPr>
          <w:ilvl w:val="0"/>
          <w:numId w:val="0"/>
        </w:numPr>
        <w:ind w:left="540"/>
      </w:pPr>
    </w:p>
    <w:p w14:paraId="628C6A63" w14:textId="774D84D2" w:rsidR="00B52278" w:rsidRDefault="0076061C" w:rsidP="002142C5">
      <w:pPr>
        <w:pStyle w:val="IJNEAMListofRefrences"/>
        <w:numPr>
          <w:ilvl w:val="0"/>
          <w:numId w:val="3"/>
        </w:numPr>
        <w:ind w:left="540" w:hanging="540"/>
      </w:pPr>
      <w:r w:rsidRPr="00DA75E3">
        <w:t>N. Motloung, S. V. Tsega, M. Dejene, H. C. Swart, H. M. Om, L. F. Koao, and T. E. Motaung, "Effect of annealing temperature on structural and optical properties of ZnAl</w:t>
      </w:r>
      <w:r w:rsidRPr="00252F39">
        <w:rPr>
          <w:vertAlign w:val="subscript"/>
        </w:rPr>
        <w:t>2</w:t>
      </w:r>
      <w:r w:rsidRPr="00DA75E3">
        <w:t>O</w:t>
      </w:r>
      <w:r w:rsidRPr="00252F39">
        <w:rPr>
          <w:vertAlign w:val="subscript"/>
        </w:rPr>
        <w:t>4</w:t>
      </w:r>
      <w:r w:rsidRPr="00DA75E3">
        <w:t>: 1.5% Pb</w:t>
      </w:r>
      <w:r w:rsidRPr="00252F39">
        <w:rPr>
          <w:vertAlign w:val="superscript"/>
        </w:rPr>
        <w:t>2+</w:t>
      </w:r>
      <w:r w:rsidRPr="00DA75E3">
        <w:t xml:space="preserve"> nanocrystals synthesized via sol</w:t>
      </w:r>
      <w:r w:rsidR="00DD0A0C" w:rsidRPr="00DA75E3">
        <w:t>-</w:t>
      </w:r>
      <w:r w:rsidRPr="00DA75E3">
        <w:t>gel reaction</w:t>
      </w:r>
      <w:r w:rsidRPr="00252F39">
        <w:rPr>
          <w:i/>
        </w:rPr>
        <w:t xml:space="preserve">," J. Alloy </w:t>
      </w:r>
      <w:proofErr w:type="spellStart"/>
      <w:r w:rsidRPr="00252F39">
        <w:rPr>
          <w:i/>
        </w:rPr>
        <w:t>Compd</w:t>
      </w:r>
      <w:proofErr w:type="spellEnd"/>
      <w:r w:rsidRPr="00DA75E3">
        <w:t>, vol. 677, pp. 72–79, 2016</w:t>
      </w:r>
      <w:r w:rsidR="00252F39">
        <w:t>.</w:t>
      </w:r>
    </w:p>
    <w:p w14:paraId="77F77D9E" w14:textId="77777777" w:rsidR="00252F39" w:rsidRPr="00DA75E3" w:rsidRDefault="00252F39" w:rsidP="00252F39">
      <w:pPr>
        <w:pStyle w:val="IJNEAMListofRefrences"/>
        <w:numPr>
          <w:ilvl w:val="0"/>
          <w:numId w:val="0"/>
        </w:numPr>
        <w:ind w:left="540"/>
      </w:pPr>
    </w:p>
    <w:p w14:paraId="34DFED87" w14:textId="31DBFEC5" w:rsidR="00B52278" w:rsidRPr="00252F39" w:rsidRDefault="0076061C" w:rsidP="002142C5">
      <w:pPr>
        <w:pStyle w:val="IJNEAMListofRefrences"/>
        <w:numPr>
          <w:ilvl w:val="0"/>
          <w:numId w:val="3"/>
        </w:numPr>
        <w:ind w:left="540" w:hanging="540"/>
        <w:rPr>
          <w:color w:val="FF0000"/>
        </w:rPr>
      </w:pPr>
      <w:r w:rsidRPr="00252F39">
        <w:t xml:space="preserve">M. </w:t>
      </w:r>
      <w:r w:rsidRPr="00DA75E3">
        <w:t xml:space="preserve">K. Hussen and F. B. Dejene, "Influence of annealing temperature on material properties of red emitting </w:t>
      </w:r>
      <w:proofErr w:type="spellStart"/>
      <w:r w:rsidRPr="00DA75E3">
        <w:t>ZnGa₂O</w:t>
      </w:r>
      <w:proofErr w:type="spellEnd"/>
      <w:r w:rsidRPr="00DA75E3">
        <w:t>₄:Cr³⁺ nanostructures</w:t>
      </w:r>
      <w:r w:rsidRPr="00252F39">
        <w:rPr>
          <w:i/>
        </w:rPr>
        <w:t>," J. Sol-Gel Sci. Technol,</w:t>
      </w:r>
      <w:r w:rsidRPr="00DA75E3">
        <w:t xml:space="preserve"> vol. 88, pp. 454–464, 2018</w:t>
      </w:r>
      <w:r w:rsidR="00252F39">
        <w:t>.</w:t>
      </w:r>
    </w:p>
    <w:p w14:paraId="52DEBADA" w14:textId="77777777" w:rsidR="00252F39" w:rsidRPr="00252F39" w:rsidRDefault="00252F39" w:rsidP="00252F39">
      <w:pPr>
        <w:pStyle w:val="IJNEAMListofRefrences"/>
        <w:numPr>
          <w:ilvl w:val="0"/>
          <w:numId w:val="0"/>
        </w:numPr>
        <w:ind w:left="540"/>
        <w:rPr>
          <w:color w:val="FF0000"/>
        </w:rPr>
      </w:pPr>
    </w:p>
    <w:p w14:paraId="3F27BE06" w14:textId="77777777" w:rsidR="00252F39" w:rsidRDefault="0076061C" w:rsidP="002142C5">
      <w:pPr>
        <w:pStyle w:val="IJNEAMListofRefrences"/>
        <w:numPr>
          <w:ilvl w:val="0"/>
          <w:numId w:val="3"/>
        </w:numPr>
        <w:ind w:left="540" w:hanging="540"/>
      </w:pPr>
      <w:r w:rsidRPr="00DA75E3">
        <w:t xml:space="preserve">H. E. Garrafa-Galvez, O. Nava, C. A. Soto-Robles, A. R. Vilchis-Nestor, A. Castro-Beltrán, and P. A. Luque, "Green synthesis of SnO₂ nanoparticle using </w:t>
      </w:r>
      <w:r w:rsidRPr="00DA75E3">
        <w:rPr>
          <w:i/>
        </w:rPr>
        <w:t xml:space="preserve">Lycopersicon esculentum </w:t>
      </w:r>
      <w:r w:rsidRPr="00DA75E3">
        <w:t xml:space="preserve">peel extract," </w:t>
      </w:r>
      <w:r w:rsidRPr="00DA75E3">
        <w:rPr>
          <w:i/>
        </w:rPr>
        <w:t>J. Mol. Struct</w:t>
      </w:r>
      <w:r w:rsidRPr="00DA75E3">
        <w:t xml:space="preserve">, vol. 1197, </w:t>
      </w:r>
      <w:r w:rsidR="00252F39">
        <w:t>p</w:t>
      </w:r>
      <w:r w:rsidRPr="00DA75E3">
        <w:t>p. 354-360, 2019</w:t>
      </w:r>
      <w:r w:rsidR="00252F39">
        <w:t>.</w:t>
      </w:r>
    </w:p>
    <w:p w14:paraId="08BB5FDB" w14:textId="77777777" w:rsidR="00B52278" w:rsidRPr="00DA75E3" w:rsidRDefault="00B52278" w:rsidP="002142C5">
      <w:pPr>
        <w:pStyle w:val="ListParagraph"/>
        <w:ind w:left="540" w:hanging="540"/>
      </w:pPr>
    </w:p>
    <w:p w14:paraId="4B264F01" w14:textId="013B3301" w:rsidR="00B52278" w:rsidRPr="00252F39" w:rsidRDefault="0076061C" w:rsidP="002142C5">
      <w:pPr>
        <w:pStyle w:val="IJNEAMListofRefrences"/>
        <w:numPr>
          <w:ilvl w:val="0"/>
          <w:numId w:val="3"/>
        </w:numPr>
        <w:ind w:left="540" w:hanging="540"/>
        <w:rPr>
          <w:color w:val="FF0000"/>
        </w:rPr>
      </w:pPr>
      <w:r w:rsidRPr="00DA75E3">
        <w:t xml:space="preserve">M. P. A. Luque, M. J. Chinchillas-Chinchillas, O. Nava, E. Lugo-Medina, L. E. Martínez-Rosas, A. Carrillo-Castillo, A. R. Vilchis-Nestor, H. E. Garrafa-Galvez, and E. Madrigal-Muñoz, "Green synthesis of tin dioxide nanoparticles using </w:t>
      </w:r>
      <w:r w:rsidRPr="00252F39">
        <w:rPr>
          <w:i/>
        </w:rPr>
        <w:t>Camellia sinensis</w:t>
      </w:r>
      <w:r w:rsidRPr="00DA75E3">
        <w:t xml:space="preserve"> and its application in photocatalytic degradation of textile dyes," </w:t>
      </w:r>
      <w:r w:rsidRPr="00252F39">
        <w:rPr>
          <w:i/>
        </w:rPr>
        <w:t xml:space="preserve">Int. J. Light Electron </w:t>
      </w:r>
      <w:proofErr w:type="spellStart"/>
      <w:r w:rsidRPr="00252F39">
        <w:rPr>
          <w:i/>
        </w:rPr>
        <w:t>Opt</w:t>
      </w:r>
      <w:proofErr w:type="spellEnd"/>
      <w:r w:rsidRPr="00DA75E3">
        <w:t>, vol. 229, p</w:t>
      </w:r>
      <w:r w:rsidR="00252F39">
        <w:t>p</w:t>
      </w:r>
      <w:r w:rsidRPr="00DA75E3">
        <w:t>. 166259, 2021</w:t>
      </w:r>
      <w:r w:rsidR="00252F39">
        <w:t>.</w:t>
      </w:r>
    </w:p>
    <w:p w14:paraId="2249B897" w14:textId="77777777" w:rsidR="00252F39" w:rsidRPr="00252F39" w:rsidRDefault="00252F39" w:rsidP="00252F39">
      <w:pPr>
        <w:pStyle w:val="IJNEAMListofRefrences"/>
        <w:numPr>
          <w:ilvl w:val="0"/>
          <w:numId w:val="0"/>
        </w:numPr>
        <w:ind w:left="540"/>
        <w:rPr>
          <w:color w:val="FF0000"/>
        </w:rPr>
      </w:pPr>
    </w:p>
    <w:p w14:paraId="17B1BEAB" w14:textId="6D3C5F25" w:rsidR="00B52278" w:rsidRPr="00DA75E3" w:rsidRDefault="0076061C" w:rsidP="002142C5">
      <w:pPr>
        <w:pStyle w:val="IJNEAMListofRefrences"/>
        <w:numPr>
          <w:ilvl w:val="0"/>
          <w:numId w:val="3"/>
        </w:numPr>
        <w:ind w:left="540" w:hanging="540"/>
      </w:pPr>
      <w:r w:rsidRPr="00DA75E3">
        <w:t>S. Manir, "Size-strain distribution analysis from XRD peak profile of (Mg, Fe) co-doped SnO</w:t>
      </w:r>
      <w:r w:rsidRPr="00DA75E3">
        <w:rPr>
          <w:vertAlign w:val="subscript"/>
        </w:rPr>
        <w:t>2</w:t>
      </w:r>
      <w:r w:rsidRPr="00DA75E3">
        <w:t xml:space="preserve"> nanoparticles fabricated using chemical co-precipitation route," </w:t>
      </w:r>
      <w:r w:rsidRPr="00DA75E3">
        <w:rPr>
          <w:i/>
        </w:rPr>
        <w:t>Ceram. Int</w:t>
      </w:r>
      <w:r w:rsidRPr="00DA75E3">
        <w:t>, vol. 50, no. 21, pp. 44038–44055, 2024</w:t>
      </w:r>
      <w:r w:rsidR="00252F39">
        <w:t>.</w:t>
      </w:r>
    </w:p>
    <w:p w14:paraId="18EC6FC7" w14:textId="77777777" w:rsidR="00B52278" w:rsidRPr="00DA75E3" w:rsidRDefault="00B52278" w:rsidP="002142C5">
      <w:pPr>
        <w:pStyle w:val="ListParagraph"/>
        <w:ind w:left="540" w:hanging="540"/>
      </w:pPr>
    </w:p>
    <w:p w14:paraId="4188EDF9" w14:textId="0CC28DD4" w:rsidR="00B52278" w:rsidRDefault="0076061C" w:rsidP="00252F39">
      <w:pPr>
        <w:pStyle w:val="IJNEAMListofRefrences"/>
        <w:numPr>
          <w:ilvl w:val="0"/>
          <w:numId w:val="3"/>
        </w:numPr>
        <w:ind w:left="540" w:hanging="540"/>
      </w:pPr>
      <w:r w:rsidRPr="00DA75E3">
        <w:t xml:space="preserve">R. Verma, A. Chauhan, Neha, K. M. Batoo, R. Kumar, M. Hadhi, and E. H. Raslan, "Effect of calcination temperature on structural and morphological properties of bismuth ferrite nanoparticles," </w:t>
      </w:r>
      <w:r w:rsidRPr="00DA75E3">
        <w:rPr>
          <w:i/>
        </w:rPr>
        <w:t>Ceram. Int</w:t>
      </w:r>
      <w:r w:rsidRPr="00DA75E3">
        <w:t>, vol. 47, pp. 3680–3691, 2021</w:t>
      </w:r>
      <w:r w:rsidR="00252F39">
        <w:t>.</w:t>
      </w:r>
    </w:p>
    <w:p w14:paraId="0BEA2425" w14:textId="77777777" w:rsidR="00D40799" w:rsidRDefault="00D40799" w:rsidP="00D40799">
      <w:pPr>
        <w:pStyle w:val="IJNEAMListofRefrences"/>
        <w:numPr>
          <w:ilvl w:val="0"/>
          <w:numId w:val="0"/>
        </w:numPr>
        <w:ind w:left="810"/>
      </w:pPr>
    </w:p>
    <w:p w14:paraId="452C3813" w14:textId="4C700AD1" w:rsidR="00A82B03" w:rsidRDefault="00D40799" w:rsidP="002142C5">
      <w:pPr>
        <w:pStyle w:val="IJNEAMListofRefrences"/>
        <w:numPr>
          <w:ilvl w:val="0"/>
          <w:numId w:val="3"/>
        </w:numPr>
        <w:ind w:left="540" w:hanging="540"/>
      </w:pPr>
      <w:r w:rsidRPr="00DA75E3">
        <w:t xml:space="preserve">H. E. Quintero González, E. L. Medina, R. V. Quevedo Robles, H. E. Garrafa Gálvez, Y. A. Baez Lopez, E. V. Viveros, F. A. Molina, A. R. Vilchis Nestor, and P. A. Luque Moral, "A study of the optical and structural properties of SnO₂ nanoparticles synthesized with </w:t>
      </w:r>
      <w:r w:rsidRPr="00DA75E3">
        <w:rPr>
          <w:i/>
          <w:iCs/>
        </w:rPr>
        <w:t>Tilia cordata</w:t>
      </w:r>
      <w:r w:rsidRPr="00DA75E3">
        <w:t xml:space="preserve"> applied in methylene blue degradation," </w:t>
      </w:r>
      <w:r w:rsidRPr="00DA75E3">
        <w:rPr>
          <w:i/>
          <w:iCs/>
        </w:rPr>
        <w:t>Symmetry</w:t>
      </w:r>
      <w:r w:rsidRPr="00DA75E3">
        <w:t xml:space="preserve">, vol. 14, </w:t>
      </w:r>
      <w:r w:rsidR="00A82B03">
        <w:t>p</w:t>
      </w:r>
      <w:r w:rsidRPr="00DA75E3">
        <w:t>p. 2231, 2022</w:t>
      </w:r>
      <w:r w:rsidR="00A82B03">
        <w:t>.</w:t>
      </w:r>
    </w:p>
    <w:p w14:paraId="016BFBD1" w14:textId="77777777" w:rsidR="00D40799" w:rsidRPr="00DA75E3" w:rsidRDefault="00D40799" w:rsidP="002142C5">
      <w:pPr>
        <w:pStyle w:val="IJNEAMListofRefrences"/>
        <w:numPr>
          <w:ilvl w:val="0"/>
          <w:numId w:val="0"/>
        </w:numPr>
        <w:ind w:left="540" w:hanging="540"/>
      </w:pPr>
    </w:p>
    <w:p w14:paraId="26A83E12" w14:textId="7CDE06F0" w:rsidR="00D40799" w:rsidRPr="00DA75E3" w:rsidRDefault="00D40799" w:rsidP="002142C5">
      <w:pPr>
        <w:pStyle w:val="IJNEAMListofRefrences"/>
        <w:numPr>
          <w:ilvl w:val="0"/>
          <w:numId w:val="3"/>
        </w:numPr>
        <w:ind w:left="540" w:hanging="540"/>
      </w:pPr>
      <w:r w:rsidRPr="00DA75E3">
        <w:t>G.-B. Hong and C.-J. Jiang, "Synthesis of SnO</w:t>
      </w:r>
      <w:r w:rsidRPr="00DA75E3">
        <w:rPr>
          <w:vertAlign w:val="subscript"/>
        </w:rPr>
        <w:t>2</w:t>
      </w:r>
      <w:r w:rsidRPr="00DA75E3">
        <w:t xml:space="preserve"> nanoparticles using extracts from Litsea cubeba fruits," </w:t>
      </w:r>
      <w:r w:rsidRPr="00DA75E3">
        <w:rPr>
          <w:i/>
          <w:iCs/>
        </w:rPr>
        <w:t>Mater. Lett</w:t>
      </w:r>
      <w:r w:rsidRPr="00DA75E3">
        <w:t>, vol. 194, pp. 164–167, 2017</w:t>
      </w:r>
      <w:r w:rsidR="00C9302D">
        <w:t>.</w:t>
      </w:r>
    </w:p>
    <w:p w14:paraId="3D1E4AA4" w14:textId="77777777" w:rsidR="00B52278" w:rsidRPr="00DA75E3" w:rsidRDefault="00B52278" w:rsidP="002142C5">
      <w:pPr>
        <w:pStyle w:val="ListParagraph"/>
        <w:ind w:left="540" w:hanging="540"/>
      </w:pPr>
    </w:p>
    <w:p w14:paraId="12EF08D5" w14:textId="18999862" w:rsidR="00B52278" w:rsidRDefault="0076061C" w:rsidP="002142C5">
      <w:pPr>
        <w:pStyle w:val="IJNEAMListofRefrences"/>
        <w:numPr>
          <w:ilvl w:val="0"/>
          <w:numId w:val="3"/>
        </w:numPr>
        <w:ind w:left="540" w:hanging="540"/>
      </w:pPr>
      <w:r w:rsidRPr="00DA75E3">
        <w:t xml:space="preserve">T. S. Suresh Sagadevan, J. Anita Lett, S. F. </w:t>
      </w:r>
      <w:proofErr w:type="spellStart"/>
      <w:r w:rsidRPr="00DA75E3">
        <w:t>Alshahateet</w:t>
      </w:r>
      <w:proofErr w:type="spellEnd"/>
      <w:r w:rsidRPr="00DA75E3">
        <w:t xml:space="preserve">, I. Fatimah, G. K. </w:t>
      </w:r>
      <w:proofErr w:type="spellStart"/>
      <w:r w:rsidRPr="00DA75E3">
        <w:t>Weldegebrieal</w:t>
      </w:r>
      <w:proofErr w:type="spellEnd"/>
      <w:r w:rsidRPr="00DA75E3">
        <w:t xml:space="preserve">, M.-V. Le, S. Paiman, and E. Leonard, "Photocatalytic degradation of methylene blue dye under direct sunlight irradiation </w:t>
      </w:r>
      <w:r w:rsidRPr="00DA75E3">
        <w:lastRenderedPageBreak/>
        <w:t xml:space="preserve">using SnO₂ nanoparticles," </w:t>
      </w:r>
      <w:r w:rsidRPr="00A82B03">
        <w:rPr>
          <w:i/>
        </w:rPr>
        <w:t>Inorg. Chem. Commun</w:t>
      </w:r>
      <w:r w:rsidRPr="00DA75E3">
        <w:t xml:space="preserve">, vol. 141, </w:t>
      </w:r>
      <w:r w:rsidR="00A82B03">
        <w:t>p</w:t>
      </w:r>
      <w:r w:rsidRPr="00DA75E3">
        <w:t>p. 109547, 2022</w:t>
      </w:r>
      <w:r w:rsidR="00A82B03">
        <w:t>.</w:t>
      </w:r>
    </w:p>
    <w:p w14:paraId="5EF6AA85" w14:textId="77777777" w:rsidR="00A82B03" w:rsidRPr="00DA75E3" w:rsidRDefault="00A82B03" w:rsidP="00A82B03">
      <w:pPr>
        <w:pStyle w:val="IJNEAMListofRefrences"/>
        <w:numPr>
          <w:ilvl w:val="0"/>
          <w:numId w:val="0"/>
        </w:numPr>
        <w:ind w:left="540"/>
      </w:pPr>
    </w:p>
    <w:p w14:paraId="77329FF4" w14:textId="55C1C7BA" w:rsidR="00B52278" w:rsidRPr="00DA75E3" w:rsidRDefault="0076061C" w:rsidP="002142C5">
      <w:pPr>
        <w:pStyle w:val="IJNEAMListofRefrences"/>
        <w:numPr>
          <w:ilvl w:val="0"/>
          <w:numId w:val="3"/>
        </w:numPr>
        <w:ind w:left="540" w:hanging="540"/>
      </w:pPr>
      <w:r w:rsidRPr="00DA75E3">
        <w:t xml:space="preserve">I. Buniyamin, Z. </w:t>
      </w:r>
      <w:proofErr w:type="spellStart"/>
      <w:r w:rsidRPr="00DA75E3">
        <w:t>Khusaimi</w:t>
      </w:r>
      <w:proofErr w:type="spellEnd"/>
      <w:r w:rsidRPr="00DA75E3">
        <w:t xml:space="preserve">, N. A. Asli, K. A. Eswar, M. R. Mahmood, S. A. I. A. S. A. Kadir, A. Saiman, M. Y. </w:t>
      </w:r>
      <w:proofErr w:type="spellStart"/>
      <w:r w:rsidRPr="00DA75E3">
        <w:t>Idorus</w:t>
      </w:r>
      <w:proofErr w:type="spellEnd"/>
      <w:r w:rsidRPr="00DA75E3">
        <w:t xml:space="preserve">, and A. R. A. Razak, "The </w:t>
      </w:r>
      <w:r w:rsidR="00A82B03" w:rsidRPr="00DA75E3">
        <w:t>application of pandan and soybean extracts on the biosynthesis of tin oxide nanoparticles</w:t>
      </w:r>
      <w:r w:rsidRPr="00DA75E3">
        <w:t xml:space="preserve">," </w:t>
      </w:r>
      <w:r w:rsidRPr="00DA75E3">
        <w:rPr>
          <w:i/>
        </w:rPr>
        <w:t>J. Sci. Math. Lett</w:t>
      </w:r>
      <w:r w:rsidRPr="00DA75E3">
        <w:t>, vol. 12, no. 2, pp. 83–92, 2024</w:t>
      </w:r>
      <w:r w:rsidR="00C9302D">
        <w:t>.</w:t>
      </w:r>
    </w:p>
    <w:p w14:paraId="6C2F45E7" w14:textId="77777777" w:rsidR="00B52278" w:rsidRPr="00DA75E3" w:rsidRDefault="00B52278" w:rsidP="002142C5">
      <w:pPr>
        <w:pStyle w:val="ListParagraph"/>
        <w:ind w:left="540" w:hanging="540"/>
      </w:pPr>
    </w:p>
    <w:p w14:paraId="6C99AF45" w14:textId="1B1F3DFB" w:rsidR="00B52278" w:rsidRPr="00DA75E3" w:rsidRDefault="0076061C" w:rsidP="002142C5">
      <w:pPr>
        <w:pStyle w:val="IJNEAMListofRefrences"/>
        <w:numPr>
          <w:ilvl w:val="0"/>
          <w:numId w:val="3"/>
        </w:numPr>
        <w:ind w:left="540" w:hanging="540"/>
      </w:pPr>
      <w:r w:rsidRPr="00DA75E3">
        <w:t xml:space="preserve">N. M. Al-Hada, H. M. Kamari, A. A. Baqer, A. H. Shaari, and E. Saion, "Thermal calcination-based production of SnO₂ </w:t>
      </w:r>
      <w:proofErr w:type="spellStart"/>
      <w:r w:rsidRPr="00DA75E3">
        <w:t>nanopowder</w:t>
      </w:r>
      <w:proofErr w:type="spellEnd"/>
      <w:r w:rsidRPr="00DA75E3">
        <w:t xml:space="preserve">: an analysis of SnO₂ nanoparticle characteristics and antibacterial activities," </w:t>
      </w:r>
      <w:r w:rsidRPr="00DA75E3">
        <w:rPr>
          <w:i/>
        </w:rPr>
        <w:t>Nanomaterials</w:t>
      </w:r>
      <w:r w:rsidRPr="00DA75E3">
        <w:t>, vol. 8, p</w:t>
      </w:r>
      <w:r w:rsidR="00A82B03">
        <w:t>p</w:t>
      </w:r>
      <w:r w:rsidRPr="00DA75E3">
        <w:t>. 250, 2018</w:t>
      </w:r>
      <w:r w:rsidR="00C9302D">
        <w:t>.</w:t>
      </w:r>
    </w:p>
    <w:p w14:paraId="5EE5C9C0" w14:textId="77777777" w:rsidR="00B52278" w:rsidRPr="00DA75E3" w:rsidRDefault="00B52278" w:rsidP="002142C5">
      <w:pPr>
        <w:pStyle w:val="ListParagraph"/>
        <w:ind w:left="540" w:hanging="540"/>
      </w:pPr>
    </w:p>
    <w:p w14:paraId="3079A2F1" w14:textId="4F8130E3" w:rsidR="00B52278" w:rsidRPr="00DA75E3" w:rsidRDefault="0076061C" w:rsidP="002142C5">
      <w:pPr>
        <w:pStyle w:val="IJNEAMListofRefrences"/>
        <w:numPr>
          <w:ilvl w:val="0"/>
          <w:numId w:val="3"/>
        </w:numPr>
        <w:ind w:left="540" w:hanging="540"/>
      </w:pPr>
      <w:r w:rsidRPr="00DA75E3">
        <w:t xml:space="preserve">B. P. </w:t>
      </w:r>
      <w:proofErr w:type="spellStart"/>
      <w:r w:rsidRPr="00DA75E3">
        <w:t>Narasaiah</w:t>
      </w:r>
      <w:proofErr w:type="spellEnd"/>
      <w:r w:rsidRPr="00DA75E3">
        <w:t xml:space="preserve">, P. Banoth, A. Sohan, B. K. Mandal, A. G. Bustamante Dominguez, L. D. L. S. Valladares, and P. Kollu, "Green biosynthesis of tin oxide nanomaterials mediated by </w:t>
      </w:r>
      <w:proofErr w:type="spellStart"/>
      <w:r w:rsidRPr="00DA75E3">
        <w:t>agro</w:t>
      </w:r>
      <w:proofErr w:type="spellEnd"/>
      <w:r w:rsidRPr="00DA75E3">
        <w:t xml:space="preserve">-waste cotton boll peel extracts for the remediation of environmental pollutant dyes," </w:t>
      </w:r>
      <w:r w:rsidRPr="00DA75E3">
        <w:rPr>
          <w:i/>
        </w:rPr>
        <w:t>ACS Omega</w:t>
      </w:r>
      <w:r w:rsidRPr="00DA75E3">
        <w:t>, vol. 7, pp. 15423–15438, 2022</w:t>
      </w:r>
      <w:r w:rsidR="00C9302D">
        <w:t>.</w:t>
      </w:r>
    </w:p>
    <w:p w14:paraId="456CC95F" w14:textId="77777777" w:rsidR="00B52278" w:rsidRPr="00DA75E3" w:rsidRDefault="00B52278" w:rsidP="002142C5">
      <w:pPr>
        <w:pStyle w:val="ListParagraph"/>
        <w:ind w:left="540" w:hanging="540"/>
      </w:pPr>
    </w:p>
    <w:p w14:paraId="45098617" w14:textId="17D680FE" w:rsidR="00B52278" w:rsidRDefault="0076061C" w:rsidP="002142C5">
      <w:pPr>
        <w:pStyle w:val="IJNEAMListofRefrences"/>
        <w:numPr>
          <w:ilvl w:val="0"/>
          <w:numId w:val="3"/>
        </w:numPr>
        <w:ind w:left="540" w:hanging="540"/>
      </w:pPr>
      <w:r w:rsidRPr="00DA75E3">
        <w:t xml:space="preserve">G. Kiruthiga, K. S. Rajni, N. Geethanjali, T. Raguram, E. Nandhakumar, and N. Senthilkumar, "SnO₂: Investigation of optical, structural, and electrical properties of transparent conductive oxide thin films prepared by nebulized spray pyrolysis for photovoltaic applications," </w:t>
      </w:r>
      <w:r w:rsidRPr="00A82B03">
        <w:rPr>
          <w:i/>
        </w:rPr>
        <w:t>Inorg. Chem. Commun</w:t>
      </w:r>
      <w:r w:rsidRPr="00DA75E3">
        <w:t xml:space="preserve">, vol. 145, </w:t>
      </w:r>
      <w:r w:rsidR="00A82B03">
        <w:t>p</w:t>
      </w:r>
      <w:r w:rsidRPr="00DA75E3">
        <w:t>p. 109968, 2022</w:t>
      </w:r>
      <w:r w:rsidR="00A82B03">
        <w:t>.</w:t>
      </w:r>
    </w:p>
    <w:p w14:paraId="21ECE33E" w14:textId="77777777" w:rsidR="00A82B03" w:rsidRPr="00DA75E3" w:rsidRDefault="00A82B03" w:rsidP="00A82B03">
      <w:pPr>
        <w:pStyle w:val="IJNEAMListofRefrences"/>
        <w:numPr>
          <w:ilvl w:val="0"/>
          <w:numId w:val="0"/>
        </w:numPr>
        <w:ind w:left="540"/>
      </w:pPr>
    </w:p>
    <w:p w14:paraId="0FB6389A" w14:textId="3757B822" w:rsidR="00B52278" w:rsidRDefault="0076061C" w:rsidP="00BF28C0">
      <w:pPr>
        <w:pStyle w:val="IJNEAMListofRefrences"/>
        <w:numPr>
          <w:ilvl w:val="0"/>
          <w:numId w:val="3"/>
        </w:numPr>
        <w:ind w:left="540" w:hanging="540"/>
      </w:pPr>
      <w:r w:rsidRPr="00DA75E3">
        <w:t xml:space="preserve">Y. </w:t>
      </w:r>
      <w:proofErr w:type="spellStart"/>
      <w:r w:rsidRPr="00DA75E3">
        <w:t>Etafa</w:t>
      </w:r>
      <w:proofErr w:type="spellEnd"/>
      <w:r w:rsidRPr="00DA75E3">
        <w:t>, T. K. Sarma, and T. K. Sahu, "</w:t>
      </w:r>
      <w:proofErr w:type="spellStart"/>
      <w:r w:rsidRPr="00DA75E3">
        <w:t>Phytosynthesis</w:t>
      </w:r>
      <w:proofErr w:type="spellEnd"/>
      <w:r w:rsidRPr="00DA75E3">
        <w:t xml:space="preserve"> and characterization of tin‑oxide nanoparticles (SnO₂‑NPs) from </w:t>
      </w:r>
      <w:r w:rsidRPr="00BF28C0">
        <w:rPr>
          <w:i/>
        </w:rPr>
        <w:t xml:space="preserve">Croton </w:t>
      </w:r>
      <w:proofErr w:type="spellStart"/>
      <w:r w:rsidRPr="00BF28C0">
        <w:rPr>
          <w:i/>
        </w:rPr>
        <w:t>macrostachyu</w:t>
      </w:r>
      <w:r w:rsidRPr="00DA75E3">
        <w:t>s</w:t>
      </w:r>
      <w:proofErr w:type="spellEnd"/>
      <w:r w:rsidRPr="00DA75E3">
        <w:t xml:space="preserve"> leaf extract and its application under visible light photocatalytic activities," </w:t>
      </w:r>
      <w:r w:rsidRPr="00BF28C0">
        <w:rPr>
          <w:i/>
        </w:rPr>
        <w:t>Sci. Rep</w:t>
      </w:r>
      <w:r w:rsidRPr="00DA75E3">
        <w:t>, vol. 14, p</w:t>
      </w:r>
      <w:r w:rsidR="00BF28C0">
        <w:t>p</w:t>
      </w:r>
      <w:r w:rsidRPr="00DA75E3">
        <w:t>. 10780, 2024</w:t>
      </w:r>
      <w:r w:rsidR="00BF28C0">
        <w:t>.</w:t>
      </w:r>
      <w:r w:rsidRPr="00DA75E3">
        <w:t xml:space="preserve"> </w:t>
      </w:r>
    </w:p>
    <w:p w14:paraId="527FF09F" w14:textId="77777777" w:rsidR="00BF28C0" w:rsidRPr="00DA75E3" w:rsidRDefault="00BF28C0" w:rsidP="00BF28C0">
      <w:pPr>
        <w:pStyle w:val="IJNEAMListofRefrences"/>
        <w:numPr>
          <w:ilvl w:val="0"/>
          <w:numId w:val="0"/>
        </w:numPr>
        <w:ind w:left="540"/>
      </w:pPr>
    </w:p>
    <w:p w14:paraId="6B750AE3" w14:textId="0F884DB7" w:rsidR="00B52278" w:rsidRPr="00DA75E3" w:rsidRDefault="0076061C" w:rsidP="00BF28C0">
      <w:pPr>
        <w:pStyle w:val="IJNEAMListofRefrences"/>
        <w:numPr>
          <w:ilvl w:val="0"/>
          <w:numId w:val="3"/>
        </w:numPr>
        <w:ind w:left="540" w:hanging="540"/>
      </w:pPr>
      <w:r w:rsidRPr="00DA75E3">
        <w:t xml:space="preserve">A. Phukan, R. P. Bhattacharjee, and D. K. Dutta, "Stabilization of SnO₂ nanoparticles into the nanopores of modified Montmorillonite and their antibacterial activity," </w:t>
      </w:r>
      <w:r w:rsidRPr="00BF28C0">
        <w:rPr>
          <w:i/>
        </w:rPr>
        <w:t>Adv. Powder Technol</w:t>
      </w:r>
      <w:r w:rsidRPr="00DA75E3">
        <w:t>, vol. 28, pp. 139–145, 2017</w:t>
      </w:r>
      <w:r w:rsidR="00BF28C0">
        <w:t>.</w:t>
      </w:r>
    </w:p>
    <w:p w14:paraId="042F9E94" w14:textId="77777777" w:rsidR="00B52278" w:rsidRPr="00DA75E3" w:rsidRDefault="00B52278">
      <w:pPr>
        <w:pStyle w:val="IJNEAMListofRefrences"/>
        <w:numPr>
          <w:ilvl w:val="0"/>
          <w:numId w:val="0"/>
        </w:numPr>
        <w:ind w:left="539" w:hanging="539"/>
      </w:pPr>
    </w:p>
    <w:p w14:paraId="31E34DD6" w14:textId="77777777" w:rsidR="00B52278" w:rsidRPr="00DA75E3" w:rsidRDefault="00B52278">
      <w:pPr>
        <w:pStyle w:val="ListParagraph"/>
      </w:pPr>
    </w:p>
    <w:p w14:paraId="782DDBD0" w14:textId="77777777" w:rsidR="00B52278" w:rsidRPr="00DA75E3" w:rsidRDefault="00B52278">
      <w:pPr>
        <w:pStyle w:val="IJNEAMListofRefrences"/>
        <w:numPr>
          <w:ilvl w:val="0"/>
          <w:numId w:val="0"/>
        </w:numPr>
        <w:ind w:left="539" w:hanging="539"/>
      </w:pPr>
    </w:p>
    <w:p w14:paraId="1256A8EF" w14:textId="77777777" w:rsidR="00B52278" w:rsidRDefault="00B52278">
      <w:pPr>
        <w:pStyle w:val="ListParagraph"/>
      </w:pPr>
    </w:p>
    <w:p w14:paraId="219BA1BB" w14:textId="77777777" w:rsidR="00B52278" w:rsidRDefault="00B52278">
      <w:pPr>
        <w:rPr>
          <w:color w:val="FF0000"/>
        </w:rPr>
      </w:pPr>
    </w:p>
    <w:sectPr w:rsidR="00B52278">
      <w:headerReference w:type="even" r:id="rId33"/>
      <w:footnotePr>
        <w:numFmt w:val="chicago"/>
        <w:numRestart w:val="eachPage"/>
      </w:footnotePr>
      <w:type w:val="continuous"/>
      <w:pgSz w:w="11906" w:h="16838"/>
      <w:pgMar w:top="288" w:right="720" w:bottom="720" w:left="720" w:header="720" w:footer="720" w:gutter="0"/>
      <w:cols w:num="2" w:space="48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D9454" w14:textId="77777777" w:rsidR="00D42EBF" w:rsidRDefault="00D42EBF">
      <w:r>
        <w:separator/>
      </w:r>
    </w:p>
  </w:endnote>
  <w:endnote w:type="continuationSeparator" w:id="0">
    <w:p w14:paraId="4DE52D38" w14:textId="77777777" w:rsidR="00D42EBF" w:rsidRDefault="00D42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866A" w14:textId="77777777" w:rsidR="00B52278" w:rsidRDefault="0076061C">
    <w:pP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sz w:val="16"/>
        <w:szCs w:val="16"/>
      </w:rPr>
      <w:t>2</w:t>
    </w:r>
    <w:r>
      <w:rPr>
        <w:sz w:val="16"/>
        <w:szCs w:val="16"/>
      </w:rPr>
      <w:fldChar w:fldCharType="end"/>
    </w:r>
  </w:p>
  <w:p w14:paraId="1F4D7570" w14:textId="77777777" w:rsidR="00B52278" w:rsidRDefault="00B522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082E9" w14:textId="77777777" w:rsidR="00B52278" w:rsidRDefault="0076061C">
    <w:pPr>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sz w:val="16"/>
        <w:szCs w:val="16"/>
      </w:rPr>
      <w:t>2</w:t>
    </w:r>
    <w:r>
      <w:rPr>
        <w:sz w:val="16"/>
        <w:szCs w:val="16"/>
      </w:rPr>
      <w:fldChar w:fldCharType="end"/>
    </w:r>
  </w:p>
  <w:p w14:paraId="51EB1EB4" w14:textId="77777777" w:rsidR="00B52278" w:rsidRDefault="00B522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C0B45" w14:textId="77777777" w:rsidR="00D42EBF" w:rsidRDefault="00D42EBF">
      <w:r>
        <w:separator/>
      </w:r>
    </w:p>
  </w:footnote>
  <w:footnote w:type="continuationSeparator" w:id="0">
    <w:p w14:paraId="6A7E4A85" w14:textId="77777777" w:rsidR="00D42EBF" w:rsidRDefault="00D42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40A04" w14:textId="77777777" w:rsidR="00B52278" w:rsidRDefault="0076061C">
    <w:r>
      <w:fldChar w:fldCharType="begin"/>
    </w:r>
    <w:r>
      <w:instrText xml:space="preserve">PAGE  </w:instrText>
    </w:r>
    <w:r>
      <w:fldChar w:fldCharType="separate"/>
    </w:r>
    <w:r>
      <w:t>2</w:t>
    </w:r>
    <w:r>
      <w:fldChar w:fldCharType="end"/>
    </w:r>
  </w:p>
  <w:p w14:paraId="17F13956" w14:textId="77777777" w:rsidR="00B52278" w:rsidRDefault="0076061C">
    <w:r>
      <w:t>COMADEM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992C" w14:textId="73DAED6F" w:rsidR="00B52278" w:rsidRDefault="0076061C">
    <w:pPr>
      <w:spacing w:after="100" w:afterAutospacing="1"/>
      <w:jc w:val="left"/>
      <w:rPr>
        <w:rFonts w:ascii="Times New Roman" w:hAnsi="Times New Roman"/>
        <w:sz w:val="18"/>
        <w:szCs w:val="18"/>
      </w:rPr>
    </w:pPr>
    <w:r>
      <w:rPr>
        <w:rFonts w:ascii="Times New Roman" w:hAnsi="Times New Roman"/>
        <w:sz w:val="18"/>
        <w:szCs w:val="18"/>
      </w:rPr>
      <w:t xml:space="preserve">Irmaizatussyehdany Buniyamin, et al. / Characterization of SnO₂ nanoparticles via </w:t>
    </w:r>
    <w:r w:rsidR="00506706" w:rsidRPr="00506706">
      <w:rPr>
        <w:rFonts w:ascii="Times New Roman" w:hAnsi="Times New Roman"/>
        <w:i/>
        <w:iCs/>
        <w:sz w:val="18"/>
        <w:szCs w:val="18"/>
      </w:rPr>
      <w:t>M</w:t>
    </w:r>
    <w:r w:rsidRPr="00506706">
      <w:rPr>
        <w:rFonts w:ascii="Times New Roman" w:hAnsi="Times New Roman"/>
        <w:i/>
        <w:iCs/>
        <w:sz w:val="18"/>
        <w:szCs w:val="18"/>
      </w:rPr>
      <w:t>orinda citrifolia</w:t>
    </w:r>
    <w:r>
      <w:rPr>
        <w:rFonts w:ascii="Times New Roman" w:hAnsi="Times New Roman"/>
        <w:sz w:val="18"/>
        <w:szCs w:val="18"/>
      </w:rPr>
      <w:t xml:space="preserve"> leaf extract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D971" w14:textId="77777777" w:rsidR="00B52278" w:rsidRDefault="0076061C">
    <w:r>
      <w:rPr>
        <w:noProof/>
      </w:rPr>
      <w:drawing>
        <wp:anchor distT="0" distB="0" distL="114300" distR="114300" simplePos="0" relativeHeight="251659264" behindDoc="0" locked="0" layoutInCell="1" allowOverlap="1" wp14:anchorId="5D79D6F0" wp14:editId="2637A7AE">
          <wp:simplePos x="0" y="0"/>
          <wp:positionH relativeFrom="margin">
            <wp:posOffset>-449580</wp:posOffset>
          </wp:positionH>
          <wp:positionV relativeFrom="margin">
            <wp:posOffset>-1596390</wp:posOffset>
          </wp:positionV>
          <wp:extent cx="7560310" cy="1441450"/>
          <wp:effectExtent l="0" t="0" r="3175" b="6350"/>
          <wp:wrapSquare wrapText="bothSides"/>
          <wp:docPr id="165700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02082"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60000" cy="144151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A517" w14:textId="2428887A" w:rsidR="00B52278" w:rsidRDefault="0076061C">
    <w:pPr>
      <w:spacing w:after="100" w:afterAutospacing="1"/>
      <w:jc w:val="left"/>
      <w:rPr>
        <w:rFonts w:ascii="Times New Roman" w:hAnsi="Times New Roman"/>
        <w:sz w:val="18"/>
        <w:szCs w:val="18"/>
      </w:rPr>
    </w:pPr>
    <w:r>
      <w:rPr>
        <w:rFonts w:ascii="Times New Roman" w:hAnsi="Times New Roman"/>
        <w:sz w:val="18"/>
        <w:szCs w:val="18"/>
      </w:rPr>
      <w:t xml:space="preserve">Irmaizatussyehdany Buniyamin, et al. / Characterization of SnO₂ nanoparticles via </w:t>
    </w:r>
    <w:r w:rsidR="00A10EE8" w:rsidRPr="00A10EE8">
      <w:rPr>
        <w:rFonts w:ascii="Times New Roman" w:hAnsi="Times New Roman"/>
        <w:i/>
        <w:iCs/>
        <w:sz w:val="18"/>
        <w:szCs w:val="18"/>
      </w:rPr>
      <w:t>M</w:t>
    </w:r>
    <w:r w:rsidRPr="00A10EE8">
      <w:rPr>
        <w:rFonts w:ascii="Times New Roman" w:hAnsi="Times New Roman"/>
        <w:i/>
        <w:iCs/>
        <w:sz w:val="18"/>
        <w:szCs w:val="18"/>
      </w:rPr>
      <w:t>orinda citrifolia</w:t>
    </w:r>
    <w:r>
      <w:rPr>
        <w:rFonts w:ascii="Times New Roman" w:hAnsi="Times New Roman"/>
        <w:sz w:val="18"/>
        <w:szCs w:val="18"/>
      </w:rPr>
      <w:t xml:space="preserve"> leaf extract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26986"/>
    <w:multiLevelType w:val="multilevel"/>
    <w:tmpl w:val="301879BC"/>
    <w:lvl w:ilvl="0">
      <w:start w:val="1"/>
      <w:numFmt w:val="decimal"/>
      <w:pStyle w:val="IJNEAMListofRefrences"/>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69112E"/>
    <w:multiLevelType w:val="multilevel"/>
    <w:tmpl w:val="5069112E"/>
    <w:lvl w:ilvl="0">
      <w:start w:val="1"/>
      <w:numFmt w:val="decimal"/>
      <w:pStyle w:val="Heading1"/>
      <w:suff w:val="space"/>
      <w:lvlText w:val="%1."/>
      <w:lvlJc w:val="left"/>
      <w:pPr>
        <w:ind w:left="0" w:firstLine="0"/>
      </w:pPr>
      <w:rPr>
        <w:rFonts w:hint="default"/>
        <w:sz w:val="20"/>
        <w:szCs w:val="24"/>
      </w:rPr>
    </w:lvl>
    <w:lvl w:ilvl="1">
      <w:start w:val="1"/>
      <w:numFmt w:val="decimal"/>
      <w:pStyle w:val="Heading2"/>
      <w:suff w:val="space"/>
      <w:lvlText w:val="%1.%2."/>
      <w:lvlJc w:val="left"/>
      <w:pPr>
        <w:ind w:left="0" w:firstLine="0"/>
      </w:pPr>
      <w:rPr>
        <w:rFonts w:ascii="Cambria" w:hAnsi="Cambria" w:hint="default"/>
        <w:b/>
        <w:i w:val="0"/>
        <w:color w:val="auto"/>
        <w:sz w:val="20"/>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num w:numId="1" w16cid:durableId="2068644797">
    <w:abstractNumId w:val="1"/>
  </w:num>
  <w:num w:numId="2" w16cid:durableId="613168586">
    <w:abstractNumId w:val="0"/>
  </w:num>
  <w:num w:numId="3" w16cid:durableId="929584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evenAndOddHeaders/>
  <w:displayHorizontalDrawingGridEvery w:val="0"/>
  <w:displayVerticalDrawingGridEvery w:val="0"/>
  <w:doNotUseMarginsForDrawingGridOrigin/>
  <w:drawingGridHorizontalOrigin w:val="1800"/>
  <w:drawingGridVerticalOrigin w:val="144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yMTGyNDO1MDAwMTVS0lEKTi0uzszPAymwqAUAngOsFSwAAAA="/>
  </w:docVars>
  <w:rsids>
    <w:rsidRoot w:val="00562111"/>
    <w:rsid w:val="00000DFE"/>
    <w:rsid w:val="00012670"/>
    <w:rsid w:val="00041D76"/>
    <w:rsid w:val="0004618C"/>
    <w:rsid w:val="00046EBC"/>
    <w:rsid w:val="00064175"/>
    <w:rsid w:val="00064BAB"/>
    <w:rsid w:val="00082464"/>
    <w:rsid w:val="0009442A"/>
    <w:rsid w:val="000A3A1E"/>
    <w:rsid w:val="000B64C2"/>
    <w:rsid w:val="000C61C3"/>
    <w:rsid w:val="000D0F1C"/>
    <w:rsid w:val="000D4777"/>
    <w:rsid w:val="000D6DCF"/>
    <w:rsid w:val="000E3CDC"/>
    <w:rsid w:val="000F78DD"/>
    <w:rsid w:val="001124C3"/>
    <w:rsid w:val="00132A99"/>
    <w:rsid w:val="0015122C"/>
    <w:rsid w:val="00163A28"/>
    <w:rsid w:val="001663B7"/>
    <w:rsid w:val="00167CFB"/>
    <w:rsid w:val="00167E3F"/>
    <w:rsid w:val="00171414"/>
    <w:rsid w:val="00175244"/>
    <w:rsid w:val="001812AB"/>
    <w:rsid w:val="001A321B"/>
    <w:rsid w:val="001A6AF9"/>
    <w:rsid w:val="001B1841"/>
    <w:rsid w:val="001B4B81"/>
    <w:rsid w:val="001C1D7A"/>
    <w:rsid w:val="001D0048"/>
    <w:rsid w:val="001D0D92"/>
    <w:rsid w:val="001D42AB"/>
    <w:rsid w:val="001E2F65"/>
    <w:rsid w:val="001F5EDB"/>
    <w:rsid w:val="00203F6F"/>
    <w:rsid w:val="00204E28"/>
    <w:rsid w:val="002106B1"/>
    <w:rsid w:val="002126FB"/>
    <w:rsid w:val="002142C5"/>
    <w:rsid w:val="00224E97"/>
    <w:rsid w:val="00230081"/>
    <w:rsid w:val="00230D0E"/>
    <w:rsid w:val="00252F39"/>
    <w:rsid w:val="00254C71"/>
    <w:rsid w:val="00261047"/>
    <w:rsid w:val="002644F9"/>
    <w:rsid w:val="00267A87"/>
    <w:rsid w:val="0027557B"/>
    <w:rsid w:val="00297602"/>
    <w:rsid w:val="002B1190"/>
    <w:rsid w:val="002B26B6"/>
    <w:rsid w:val="002C5017"/>
    <w:rsid w:val="002D0ED9"/>
    <w:rsid w:val="002D1401"/>
    <w:rsid w:val="002D5639"/>
    <w:rsid w:val="002E0AB2"/>
    <w:rsid w:val="002E1C39"/>
    <w:rsid w:val="003263E6"/>
    <w:rsid w:val="00341FF7"/>
    <w:rsid w:val="00346A6E"/>
    <w:rsid w:val="00366C3B"/>
    <w:rsid w:val="003704F0"/>
    <w:rsid w:val="00392903"/>
    <w:rsid w:val="003A7425"/>
    <w:rsid w:val="003C5600"/>
    <w:rsid w:val="003C632F"/>
    <w:rsid w:val="003D377C"/>
    <w:rsid w:val="003D3AB1"/>
    <w:rsid w:val="003E070E"/>
    <w:rsid w:val="003E27BC"/>
    <w:rsid w:val="003F3852"/>
    <w:rsid w:val="003F44AF"/>
    <w:rsid w:val="00420313"/>
    <w:rsid w:val="00426A02"/>
    <w:rsid w:val="00430D5A"/>
    <w:rsid w:val="004333CE"/>
    <w:rsid w:val="00467233"/>
    <w:rsid w:val="004872F2"/>
    <w:rsid w:val="004A26B5"/>
    <w:rsid w:val="004C5699"/>
    <w:rsid w:val="004D4E5F"/>
    <w:rsid w:val="004E1E2D"/>
    <w:rsid w:val="0050147C"/>
    <w:rsid w:val="00506706"/>
    <w:rsid w:val="00521D0D"/>
    <w:rsid w:val="00525430"/>
    <w:rsid w:val="005440BF"/>
    <w:rsid w:val="0054681C"/>
    <w:rsid w:val="00552C8C"/>
    <w:rsid w:val="00562111"/>
    <w:rsid w:val="00565641"/>
    <w:rsid w:val="005728D8"/>
    <w:rsid w:val="00580A89"/>
    <w:rsid w:val="005843A9"/>
    <w:rsid w:val="00584E20"/>
    <w:rsid w:val="0058778E"/>
    <w:rsid w:val="00593621"/>
    <w:rsid w:val="005A1755"/>
    <w:rsid w:val="005B0716"/>
    <w:rsid w:val="005B091E"/>
    <w:rsid w:val="005B62CB"/>
    <w:rsid w:val="005D28E1"/>
    <w:rsid w:val="005D4858"/>
    <w:rsid w:val="005E0B4D"/>
    <w:rsid w:val="005E3508"/>
    <w:rsid w:val="0061174A"/>
    <w:rsid w:val="00613ACD"/>
    <w:rsid w:val="00624A98"/>
    <w:rsid w:val="00633820"/>
    <w:rsid w:val="00637A4C"/>
    <w:rsid w:val="006404EA"/>
    <w:rsid w:val="006414AD"/>
    <w:rsid w:val="00657304"/>
    <w:rsid w:val="00665850"/>
    <w:rsid w:val="006719E3"/>
    <w:rsid w:val="0067436E"/>
    <w:rsid w:val="006948D5"/>
    <w:rsid w:val="006B455F"/>
    <w:rsid w:val="006B5236"/>
    <w:rsid w:val="006C0B73"/>
    <w:rsid w:val="006C55A9"/>
    <w:rsid w:val="006C77EC"/>
    <w:rsid w:val="006D12D1"/>
    <w:rsid w:val="006D578A"/>
    <w:rsid w:val="006E4FFC"/>
    <w:rsid w:val="006E62F2"/>
    <w:rsid w:val="006E7486"/>
    <w:rsid w:val="006F7CBC"/>
    <w:rsid w:val="00741080"/>
    <w:rsid w:val="00743FC0"/>
    <w:rsid w:val="00747680"/>
    <w:rsid w:val="007523F3"/>
    <w:rsid w:val="0076061C"/>
    <w:rsid w:val="00761708"/>
    <w:rsid w:val="00764448"/>
    <w:rsid w:val="00771579"/>
    <w:rsid w:val="007733F3"/>
    <w:rsid w:val="007C2D41"/>
    <w:rsid w:val="007D5399"/>
    <w:rsid w:val="008029D4"/>
    <w:rsid w:val="00802FF4"/>
    <w:rsid w:val="008258BB"/>
    <w:rsid w:val="00833BA3"/>
    <w:rsid w:val="00841D3B"/>
    <w:rsid w:val="0085358E"/>
    <w:rsid w:val="00863A43"/>
    <w:rsid w:val="00876205"/>
    <w:rsid w:val="0088160C"/>
    <w:rsid w:val="00885CA6"/>
    <w:rsid w:val="00886788"/>
    <w:rsid w:val="0089077C"/>
    <w:rsid w:val="00891BDA"/>
    <w:rsid w:val="008A5FDA"/>
    <w:rsid w:val="008B3F6D"/>
    <w:rsid w:val="008B648A"/>
    <w:rsid w:val="008B7573"/>
    <w:rsid w:val="008C56A3"/>
    <w:rsid w:val="008D6F0E"/>
    <w:rsid w:val="008E1F03"/>
    <w:rsid w:val="008E248F"/>
    <w:rsid w:val="00902936"/>
    <w:rsid w:val="009103B8"/>
    <w:rsid w:val="00916C99"/>
    <w:rsid w:val="0094377B"/>
    <w:rsid w:val="00953AFB"/>
    <w:rsid w:val="00987B30"/>
    <w:rsid w:val="00997138"/>
    <w:rsid w:val="009A1027"/>
    <w:rsid w:val="009A40E4"/>
    <w:rsid w:val="009B41FF"/>
    <w:rsid w:val="009B6097"/>
    <w:rsid w:val="009B72FD"/>
    <w:rsid w:val="009C0068"/>
    <w:rsid w:val="009C151A"/>
    <w:rsid w:val="009C4BAC"/>
    <w:rsid w:val="009C560E"/>
    <w:rsid w:val="009D54C2"/>
    <w:rsid w:val="009E32C3"/>
    <w:rsid w:val="00A047B0"/>
    <w:rsid w:val="00A10EE8"/>
    <w:rsid w:val="00A110CC"/>
    <w:rsid w:val="00A15DD6"/>
    <w:rsid w:val="00A234CC"/>
    <w:rsid w:val="00A2508D"/>
    <w:rsid w:val="00A34988"/>
    <w:rsid w:val="00A3614C"/>
    <w:rsid w:val="00A41BD2"/>
    <w:rsid w:val="00A448B3"/>
    <w:rsid w:val="00A5546B"/>
    <w:rsid w:val="00A5648A"/>
    <w:rsid w:val="00A61995"/>
    <w:rsid w:val="00A80782"/>
    <w:rsid w:val="00A82B03"/>
    <w:rsid w:val="00A964FC"/>
    <w:rsid w:val="00AA0D1A"/>
    <w:rsid w:val="00AA7552"/>
    <w:rsid w:val="00AB2434"/>
    <w:rsid w:val="00AB34A9"/>
    <w:rsid w:val="00AB6616"/>
    <w:rsid w:val="00AD398C"/>
    <w:rsid w:val="00AD3F26"/>
    <w:rsid w:val="00AF6F60"/>
    <w:rsid w:val="00B0385B"/>
    <w:rsid w:val="00B13CD1"/>
    <w:rsid w:val="00B16A1C"/>
    <w:rsid w:val="00B24CED"/>
    <w:rsid w:val="00B26959"/>
    <w:rsid w:val="00B35E96"/>
    <w:rsid w:val="00B52278"/>
    <w:rsid w:val="00B716D4"/>
    <w:rsid w:val="00B76510"/>
    <w:rsid w:val="00B8061A"/>
    <w:rsid w:val="00B95668"/>
    <w:rsid w:val="00BB1BEF"/>
    <w:rsid w:val="00BB2995"/>
    <w:rsid w:val="00BD3EBD"/>
    <w:rsid w:val="00BE000B"/>
    <w:rsid w:val="00BF28C0"/>
    <w:rsid w:val="00C27071"/>
    <w:rsid w:val="00C271EE"/>
    <w:rsid w:val="00C30709"/>
    <w:rsid w:val="00C3378F"/>
    <w:rsid w:val="00C34633"/>
    <w:rsid w:val="00C3547A"/>
    <w:rsid w:val="00C42004"/>
    <w:rsid w:val="00C47174"/>
    <w:rsid w:val="00C76DDB"/>
    <w:rsid w:val="00C8666E"/>
    <w:rsid w:val="00C9302D"/>
    <w:rsid w:val="00C96422"/>
    <w:rsid w:val="00CA16B7"/>
    <w:rsid w:val="00CA29C3"/>
    <w:rsid w:val="00CC04EF"/>
    <w:rsid w:val="00CC4B8D"/>
    <w:rsid w:val="00CD2CF7"/>
    <w:rsid w:val="00CD601A"/>
    <w:rsid w:val="00CF0B9F"/>
    <w:rsid w:val="00CF18AF"/>
    <w:rsid w:val="00CF1D8C"/>
    <w:rsid w:val="00CF2091"/>
    <w:rsid w:val="00CF2CA2"/>
    <w:rsid w:val="00CF6CB9"/>
    <w:rsid w:val="00D04452"/>
    <w:rsid w:val="00D16407"/>
    <w:rsid w:val="00D22565"/>
    <w:rsid w:val="00D40799"/>
    <w:rsid w:val="00D42EBF"/>
    <w:rsid w:val="00D4386D"/>
    <w:rsid w:val="00D43A33"/>
    <w:rsid w:val="00D44AAD"/>
    <w:rsid w:val="00D44EA3"/>
    <w:rsid w:val="00D45FB6"/>
    <w:rsid w:val="00D705D9"/>
    <w:rsid w:val="00D729FF"/>
    <w:rsid w:val="00D73E8F"/>
    <w:rsid w:val="00D800B8"/>
    <w:rsid w:val="00D82110"/>
    <w:rsid w:val="00D86EC0"/>
    <w:rsid w:val="00DA75E3"/>
    <w:rsid w:val="00DB0073"/>
    <w:rsid w:val="00DC02BE"/>
    <w:rsid w:val="00DD0A0C"/>
    <w:rsid w:val="00DE124F"/>
    <w:rsid w:val="00DE14E6"/>
    <w:rsid w:val="00DF5144"/>
    <w:rsid w:val="00E0545C"/>
    <w:rsid w:val="00E211E6"/>
    <w:rsid w:val="00E34542"/>
    <w:rsid w:val="00E34568"/>
    <w:rsid w:val="00E41B22"/>
    <w:rsid w:val="00E53521"/>
    <w:rsid w:val="00E65289"/>
    <w:rsid w:val="00E809AA"/>
    <w:rsid w:val="00E82032"/>
    <w:rsid w:val="00E824BD"/>
    <w:rsid w:val="00E8746F"/>
    <w:rsid w:val="00E90C35"/>
    <w:rsid w:val="00EA3FCD"/>
    <w:rsid w:val="00EA528F"/>
    <w:rsid w:val="00EA79AF"/>
    <w:rsid w:val="00EB1591"/>
    <w:rsid w:val="00EB5E04"/>
    <w:rsid w:val="00EB659A"/>
    <w:rsid w:val="00EC013A"/>
    <w:rsid w:val="00ED3563"/>
    <w:rsid w:val="00ED5C89"/>
    <w:rsid w:val="00EF1E34"/>
    <w:rsid w:val="00EF2AF2"/>
    <w:rsid w:val="00F1690B"/>
    <w:rsid w:val="00F20F0F"/>
    <w:rsid w:val="00F234EF"/>
    <w:rsid w:val="00F2663A"/>
    <w:rsid w:val="00F30808"/>
    <w:rsid w:val="00F314EA"/>
    <w:rsid w:val="00F354D2"/>
    <w:rsid w:val="00F45DBE"/>
    <w:rsid w:val="00F53822"/>
    <w:rsid w:val="00F629BA"/>
    <w:rsid w:val="00F65C11"/>
    <w:rsid w:val="00F76FA0"/>
    <w:rsid w:val="00F918B6"/>
    <w:rsid w:val="00F93BF0"/>
    <w:rsid w:val="00F95398"/>
    <w:rsid w:val="00FA5A96"/>
    <w:rsid w:val="00FA6E3E"/>
    <w:rsid w:val="00FA7ECD"/>
    <w:rsid w:val="00FB21DD"/>
    <w:rsid w:val="00FB6C37"/>
    <w:rsid w:val="00FC2FAC"/>
    <w:rsid w:val="00FE1A89"/>
    <w:rsid w:val="00FF1A05"/>
    <w:rsid w:val="00FF4B98"/>
    <w:rsid w:val="2B287A2F"/>
    <w:rsid w:val="650A70D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323935C8"/>
  <w14:defaultImageDpi w14:val="32767"/>
  <w15:docId w15:val="{E2D27764-8844-44EA-B20C-553E4993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72"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mbria" w:hAnsi="Cambria"/>
    </w:rPr>
  </w:style>
  <w:style w:type="paragraph" w:styleId="Heading1">
    <w:name w:val="heading 1"/>
    <w:basedOn w:val="Normal"/>
    <w:next w:val="Normal"/>
    <w:link w:val="Heading1Char"/>
    <w:uiPriority w:val="9"/>
    <w:qFormat/>
    <w:pPr>
      <w:keepNext/>
      <w:numPr>
        <w:numId w:val="1"/>
      </w:numPr>
      <w:spacing w:after="240"/>
      <w:jc w:val="left"/>
      <w:outlineLvl w:val="0"/>
    </w:pPr>
    <w:rPr>
      <w:b/>
      <w:bCs/>
      <w:caps/>
      <w:lang w:val="zh-CN" w:eastAsia="zh-CN"/>
    </w:rPr>
  </w:style>
  <w:style w:type="paragraph" w:styleId="Heading2">
    <w:name w:val="heading 2"/>
    <w:basedOn w:val="Normal"/>
    <w:next w:val="Normal"/>
    <w:link w:val="Heading2Char"/>
    <w:uiPriority w:val="9"/>
    <w:qFormat/>
    <w:pPr>
      <w:numPr>
        <w:ilvl w:val="1"/>
        <w:numId w:val="1"/>
      </w:numPr>
      <w:spacing w:after="240"/>
      <w:jc w:val="left"/>
      <w:outlineLvl w:val="1"/>
    </w:pPr>
    <w:rPr>
      <w:b/>
      <w:bCs/>
      <w:lang w:val="zh-CN" w:eastAsia="zh-CN"/>
    </w:rPr>
  </w:style>
  <w:style w:type="paragraph" w:styleId="Heading3">
    <w:name w:val="heading 3"/>
    <w:basedOn w:val="Normal"/>
    <w:next w:val="Normal"/>
    <w:link w:val="Heading3Char"/>
    <w:uiPriority w:val="9"/>
    <w:unhideWhenUsed/>
    <w:qFormat/>
    <w:pPr>
      <w:keepNext/>
      <w:keepLines/>
      <w:numPr>
        <w:ilvl w:val="2"/>
        <w:numId w:val="1"/>
      </w:numPr>
      <w:spacing w:after="2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0E2841" w:themeColor="text2"/>
      <w:sz w:val="18"/>
      <w:szCs w:val="18"/>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6607D" w:themeColor="followedHyperlink"/>
      <w:u w:val="single"/>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nhideWhenUsed/>
    <w:pPr>
      <w:tabs>
        <w:tab w:val="center" w:pos="4513"/>
        <w:tab w:val="right" w:pos="9026"/>
      </w:tabs>
    </w:pPr>
  </w:style>
  <w:style w:type="character" w:styleId="Hyperlink">
    <w:name w:val="Hyperlink"/>
    <w:basedOn w:val="DefaultParagraphFont"/>
    <w:uiPriority w:val="99"/>
    <w:unhideWhenUsed/>
    <w:rPr>
      <w:color w:val="467886" w:themeColor="hyperlink"/>
      <w:u w:val="single"/>
    </w:rPr>
  </w:style>
  <w:style w:type="paragraph" w:styleId="NormalWeb">
    <w:name w:val="Normal (Web)"/>
    <w:basedOn w:val="Normal"/>
    <w:uiPriority w:val="99"/>
    <w:semiHidden/>
    <w:unhideWhenUsed/>
    <w:pPr>
      <w:spacing w:before="100" w:beforeAutospacing="1" w:after="100" w:afterAutospacing="1"/>
      <w:jc w:val="left"/>
    </w:pPr>
    <w:rPr>
      <w:rFonts w:ascii="Times New Roman" w:hAnsi="Times New Roman"/>
      <w:sz w:val="24"/>
      <w:szCs w:val="24"/>
    </w:rPr>
  </w:style>
  <w:style w:type="table" w:styleId="TableGrid">
    <w:name w:val="Table Grid"/>
    <w:basedOn w:val="TableNormal"/>
    <w:uiPriority w:val="39"/>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JNEAMTitle">
    <w:name w:val="IJNEAM_Title"/>
    <w:basedOn w:val="Normal"/>
    <w:qFormat/>
    <w:pPr>
      <w:spacing w:after="240"/>
    </w:pPr>
    <w:rPr>
      <w:b/>
      <w:bCs/>
      <w:sz w:val="28"/>
    </w:rPr>
  </w:style>
  <w:style w:type="paragraph" w:customStyle="1" w:styleId="IJNEAMAuthorNames">
    <w:name w:val="IJNEAM_AuthorNames"/>
    <w:basedOn w:val="Normal"/>
    <w:qFormat/>
    <w:pPr>
      <w:spacing w:after="240"/>
    </w:pPr>
    <w:rPr>
      <w:sz w:val="18"/>
      <w:szCs w:val="18"/>
    </w:rPr>
  </w:style>
  <w:style w:type="paragraph" w:customStyle="1" w:styleId="IJNEAMAffiliations">
    <w:name w:val="IJNEAM_Affiliations"/>
    <w:basedOn w:val="Normal"/>
    <w:qFormat/>
    <w:pPr>
      <w:spacing w:after="480"/>
      <w:jc w:val="left"/>
    </w:pPr>
    <w:rPr>
      <w:i/>
      <w:sz w:val="18"/>
      <w:szCs w:val="18"/>
    </w:rPr>
  </w:style>
  <w:style w:type="paragraph" w:customStyle="1" w:styleId="IJNEAMAbstractTitle">
    <w:name w:val="IJNEAM_AbstractTitle"/>
    <w:basedOn w:val="Normal"/>
    <w:qFormat/>
    <w:pPr>
      <w:spacing w:after="240"/>
      <w:ind w:right="284"/>
      <w:jc w:val="center"/>
    </w:pPr>
    <w:rPr>
      <w:b/>
      <w:bCs/>
      <w:sz w:val="18"/>
      <w:szCs w:val="18"/>
      <w:lang w:val="en-GB"/>
    </w:rPr>
  </w:style>
  <w:style w:type="paragraph" w:customStyle="1" w:styleId="IJNEAMAbstracText">
    <w:name w:val="IJNEAM_AbstracText"/>
    <w:basedOn w:val="Normal"/>
    <w:qFormat/>
    <w:pPr>
      <w:spacing w:after="240"/>
      <w:ind w:right="284"/>
    </w:pPr>
    <w:rPr>
      <w:sz w:val="18"/>
      <w:szCs w:val="18"/>
    </w:rPr>
  </w:style>
  <w:style w:type="paragraph" w:customStyle="1" w:styleId="IJNEAMKeyword">
    <w:name w:val="IJNEAM_Keyword"/>
    <w:basedOn w:val="Normal"/>
    <w:qFormat/>
    <w:pPr>
      <w:spacing w:after="240"/>
      <w:ind w:right="284"/>
    </w:pPr>
    <w:rPr>
      <w:i/>
      <w:sz w:val="18"/>
      <w:szCs w:val="18"/>
    </w:rPr>
  </w:style>
  <w:style w:type="paragraph" w:customStyle="1" w:styleId="IJNEAMParagraph">
    <w:name w:val="IJNEAM_Paragraph"/>
    <w:basedOn w:val="Normal"/>
    <w:qFormat/>
    <w:pPr>
      <w:spacing w:after="240"/>
    </w:pPr>
  </w:style>
  <w:style w:type="character" w:customStyle="1" w:styleId="Heading1Char">
    <w:name w:val="Heading 1 Char"/>
    <w:link w:val="Heading1"/>
    <w:uiPriority w:val="9"/>
    <w:rPr>
      <w:rFonts w:ascii="Cambria" w:hAnsi="Cambria"/>
      <w:b/>
      <w:bCs/>
      <w:caps/>
      <w:lang w:val="zh-CN" w:eastAsia="zh-CN"/>
    </w:rPr>
  </w:style>
  <w:style w:type="character" w:customStyle="1" w:styleId="Heading2Char">
    <w:name w:val="Heading 2 Char"/>
    <w:link w:val="Heading2"/>
    <w:uiPriority w:val="9"/>
    <w:rPr>
      <w:rFonts w:ascii="Cambria" w:hAnsi="Cambria"/>
      <w:b/>
      <w:bCs/>
      <w:lang w:val="zh-CN" w:eastAsia="zh-CN"/>
    </w:rPr>
  </w:style>
  <w:style w:type="paragraph" w:customStyle="1" w:styleId="IJNEAMConRefAck">
    <w:name w:val="IJNEAM_Con/Ref/Ack"/>
    <w:basedOn w:val="Heading1"/>
    <w:qFormat/>
    <w:pPr>
      <w:numPr>
        <w:numId w:val="0"/>
      </w:numPr>
    </w:pPr>
  </w:style>
  <w:style w:type="paragraph" w:customStyle="1" w:styleId="IJNEAMListofRefrences">
    <w:name w:val="IJNEAM_List of Refrences"/>
    <w:basedOn w:val="Normal"/>
    <w:qFormat/>
    <w:pPr>
      <w:numPr>
        <w:numId w:val="2"/>
      </w:numPr>
      <w:ind w:left="539" w:hanging="539"/>
    </w:pPr>
  </w:style>
  <w:style w:type="paragraph" w:customStyle="1" w:styleId="IJNEAMEquation">
    <w:name w:val="IJNEAM_Equation"/>
    <w:basedOn w:val="Normal"/>
    <w:qFormat/>
    <w:pPr>
      <w:tabs>
        <w:tab w:val="right" w:pos="5670"/>
      </w:tabs>
      <w:spacing w:after="240"/>
    </w:pPr>
  </w:style>
  <w:style w:type="paragraph" w:customStyle="1" w:styleId="IJNEAMTableCaption">
    <w:name w:val="IJNEAM_Table Caption"/>
    <w:basedOn w:val="Normal"/>
    <w:autoRedefine/>
    <w:qFormat/>
    <w:pPr>
      <w:spacing w:after="240"/>
      <w:jc w:val="center"/>
    </w:pPr>
    <w:rPr>
      <w:sz w:val="18"/>
      <w:szCs w:val="18"/>
    </w:rPr>
  </w:style>
  <w:style w:type="paragraph" w:customStyle="1" w:styleId="IJNEAMFigureCaption">
    <w:name w:val="IJNEAM_Figure Caption"/>
    <w:basedOn w:val="Caption"/>
    <w:autoRedefine/>
    <w:qFormat/>
    <w:pPr>
      <w:spacing w:before="240"/>
      <w:jc w:val="center"/>
    </w:pPr>
    <w:rPr>
      <w:i w:val="0"/>
      <w:color w:val="auto"/>
    </w:rPr>
  </w:style>
  <w:style w:type="paragraph" w:customStyle="1" w:styleId="ElsReferences">
    <w:name w:val="Els_References"/>
    <w:pPr>
      <w:tabs>
        <w:tab w:val="left" w:pos="720"/>
      </w:tabs>
      <w:ind w:left="720" w:hanging="360"/>
    </w:pPr>
    <w:rPr>
      <w:sz w:val="16"/>
    </w:rPr>
  </w:style>
  <w:style w:type="paragraph" w:customStyle="1" w:styleId="References">
    <w:name w:val="References"/>
    <w:basedOn w:val="ElsReferences"/>
    <w:qFormat/>
  </w:style>
  <w:style w:type="character" w:customStyle="1" w:styleId="FooterChar">
    <w:name w:val="Footer Char"/>
    <w:basedOn w:val="DefaultParagraphFont"/>
    <w:link w:val="Footer"/>
    <w:uiPriority w:val="99"/>
    <w:rPr>
      <w:rFonts w:ascii="Cambria" w:hAnsi="Cambria"/>
      <w:lang w:val="en-US" w:eastAsia="en-US"/>
    </w:rPr>
  </w:style>
  <w:style w:type="character" w:customStyle="1" w:styleId="Heading3Char">
    <w:name w:val="Heading 3 Char"/>
    <w:basedOn w:val="DefaultParagraphFont"/>
    <w:link w:val="Heading3"/>
    <w:uiPriority w:val="9"/>
    <w:rPr>
      <w:rFonts w:ascii="Cambria" w:eastAsiaTheme="majorEastAsia" w:hAnsi="Cambria" w:cstheme="majorBidi"/>
      <w:b/>
      <w:szCs w:val="24"/>
      <w:lang w:val="en-US" w:eastAsia="en-US"/>
    </w:rPr>
  </w:style>
  <w:style w:type="character" w:customStyle="1" w:styleId="UnresolvedMention1">
    <w:name w:val="Unresolved Mention1"/>
    <w:basedOn w:val="DefaultParagraphFont"/>
    <w:uiPriority w:val="47"/>
    <w:rPr>
      <w:color w:val="605E5C"/>
      <w:shd w:val="clear" w:color="auto" w:fill="E1DFDD"/>
    </w:rPr>
  </w:style>
  <w:style w:type="paragraph" w:customStyle="1" w:styleId="IJNEAMPubInfo">
    <w:name w:val="IJNEAM_PubInfo"/>
    <w:basedOn w:val="IJNEAMAffiliations"/>
    <w:qFormat/>
    <w:pPr>
      <w:spacing w:after="240"/>
      <w:jc w:val="center"/>
    </w:pPr>
    <w:rPr>
      <w:i w:val="0"/>
    </w:rPr>
  </w:style>
  <w:style w:type="character" w:customStyle="1" w:styleId="HeaderChar">
    <w:name w:val="Header Char"/>
    <w:basedOn w:val="DefaultParagraphFont"/>
    <w:link w:val="Header"/>
    <w:rPr>
      <w:rFonts w:ascii="Cambria" w:hAnsi="Cambria"/>
      <w:lang w:val="en-US" w:eastAsia="en-US"/>
    </w:rPr>
  </w:style>
  <w:style w:type="paragraph" w:styleId="ListParagraph">
    <w:name w:val="List Paragraph"/>
    <w:basedOn w:val="Normal"/>
    <w:uiPriority w:val="72"/>
    <w:qFormat/>
    <w:pPr>
      <w:ind w:left="720"/>
      <w:contextualSpacing/>
    </w:p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D407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microsoft.com/office/2007/relationships/hdphoto" Target="media/hdphoto1.wdp"/><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07/relationships/hdphoto" Target="media/hdphoto2.wdp"/><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endnotes" Target="endnot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TEMPLATE_IJNEAM_ver%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E1635D7-4DDC-4FC2-B8A1-2EB598A90AF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TEMPLATE_IJNEAM_ver 1.2.dotx</Template>
  <TotalTime>10</TotalTime>
  <Pages>9</Pages>
  <Words>5528</Words>
  <Characters>31516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IJNEAM manuscript preparation</vt:lpstr>
    </vt:vector>
  </TitlesOfParts>
  <Company/>
  <LinksUpToDate>false</LinksUpToDate>
  <CharactersWithSpaces>36971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IJNEAM manuscript preparation</dc:title>
  <dc:creator>Mohd Khairil Adzhar Mahmood</dc:creator>
  <cp:lastModifiedBy>Ts. Irma Dany</cp:lastModifiedBy>
  <cp:revision>5</cp:revision>
  <cp:lastPrinted>2024-03-07T15:47:00Z</cp:lastPrinted>
  <dcterms:created xsi:type="dcterms:W3CDTF">2025-08-01T04:08:00Z</dcterms:created>
  <dcterms:modified xsi:type="dcterms:W3CDTF">2025-08-01T04:14:00Z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BD26100EC38D48E2BE9BF403BCFCFDC8_13</vt:lpwstr>
  </property>
</Properties>
</file>